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22256" w:type="dxa"/>
        <w:tblInd w:w="-35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747"/>
        <w:gridCol w:w="9"/>
        <w:gridCol w:w="340"/>
        <w:gridCol w:w="6379"/>
        <w:gridCol w:w="67"/>
        <w:gridCol w:w="160"/>
        <w:gridCol w:w="88"/>
        <w:gridCol w:w="162"/>
        <w:gridCol w:w="1665"/>
        <w:gridCol w:w="424"/>
        <w:gridCol w:w="2269"/>
        <w:gridCol w:w="162"/>
        <w:gridCol w:w="6784"/>
      </w:tblGrid>
      <w:tr w:rsidR="00706E91" w:rsidTr="00EA7241">
        <w:trPr>
          <w:cantSplit/>
          <w:trHeight w:val="336"/>
        </w:trPr>
        <w:tc>
          <w:tcPr>
            <w:tcW w:w="37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706E91" w:rsidRDefault="004E36DB">
            <w:pPr>
              <w:ind w:left="993" w:right="212"/>
              <w:rPr>
                <w:rFonts w:ascii="Arial" w:hAnsi="Arial"/>
                <w:b/>
                <w:sz w:val="16"/>
              </w:rPr>
            </w:pPr>
            <w:r w:rsidRPr="006C132F">
              <w:rPr>
                <w:b/>
                <w:noProof/>
              </w:rPr>
              <w:drawing>
                <wp:inline distT="0" distB="0" distL="0" distR="0">
                  <wp:extent cx="1238250" cy="1220561"/>
                  <wp:effectExtent l="0" t="0" r="0" b="0"/>
                  <wp:docPr id="1" name="Image 1" descr="logo-Atelier new 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-Atelier new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331" cy="123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Merge w:val="restart"/>
          </w:tcPr>
          <w:p w:rsidR="00706E91" w:rsidRDefault="00706E91">
            <w:pPr>
              <w:rPr>
                <w:rFonts w:ascii="Arial" w:hAnsi="Arial"/>
                <w:sz w:val="28"/>
              </w:rPr>
            </w:pPr>
          </w:p>
        </w:tc>
        <w:tc>
          <w:tcPr>
            <w:tcW w:w="637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706E91" w:rsidRDefault="004E36DB">
            <w:pPr>
              <w:jc w:val="center"/>
              <w:rPr>
                <w:rFonts w:ascii="Arial" w:hAnsi="Arial"/>
                <w:color w:val="00FF00"/>
                <w:sz w:val="28"/>
              </w:rPr>
            </w:pPr>
            <w:r>
              <w:rPr>
                <w:noProof/>
                <w:color w:val="00FF00"/>
                <w:sz w:val="16"/>
                <w:szCs w:val="16"/>
              </w:rPr>
              <w:drawing>
                <wp:inline distT="0" distB="0" distL="0" distR="0">
                  <wp:extent cx="3952875" cy="990600"/>
                  <wp:effectExtent l="0" t="0" r="0" b="0"/>
                  <wp:docPr id="2" name="Image 2" descr="En_tete_ CALC 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n_tete_ CALC 2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3"/>
            <w:vMerge w:val="restart"/>
            <w:tcBorders>
              <w:left w:val="nil"/>
            </w:tcBorders>
          </w:tcPr>
          <w:p w:rsidR="00706E91" w:rsidRDefault="00706E91">
            <w:pPr>
              <w:rPr>
                <w:rFonts w:ascii="Arial" w:hAnsi="Arial"/>
              </w:rPr>
            </w:pPr>
          </w:p>
        </w:tc>
        <w:tc>
          <w:tcPr>
            <w:tcW w:w="162" w:type="dxa"/>
            <w:vMerge w:val="restart"/>
            <w:tcBorders>
              <w:bottom w:val="nil"/>
            </w:tcBorders>
          </w:tcPr>
          <w:p w:rsidR="00706E91" w:rsidRDefault="00706E91">
            <w:pPr>
              <w:pStyle w:val="Retraitcorpsdetexte"/>
            </w:pPr>
          </w:p>
        </w:tc>
        <w:tc>
          <w:tcPr>
            <w:tcW w:w="20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06E91" w:rsidRDefault="00706E91">
            <w:pPr>
              <w:pStyle w:val="Titre4"/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AFFAIRE</w:t>
            </w:r>
          </w:p>
        </w:tc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65E7A" w:rsidRPr="00965E7A" w:rsidRDefault="00B240BD" w:rsidP="004D6265">
            <w:pPr>
              <w:pStyle w:val="Titre4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18003</w:t>
            </w:r>
          </w:p>
        </w:tc>
        <w:tc>
          <w:tcPr>
            <w:tcW w:w="162" w:type="dxa"/>
            <w:vMerge w:val="restart"/>
            <w:tcBorders>
              <w:left w:val="nil"/>
              <w:bottom w:val="nil"/>
            </w:tcBorders>
            <w:vAlign w:val="center"/>
          </w:tcPr>
          <w:p w:rsidR="00706E91" w:rsidRDefault="00706E91">
            <w:pPr>
              <w:tabs>
                <w:tab w:val="left" w:pos="288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  <w:tab w:val="left" w:pos="11808"/>
                <w:tab w:val="left" w:pos="12528"/>
                <w:tab w:val="left" w:pos="13248"/>
              </w:tabs>
              <w:ind w:right="102"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67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875E6" w:rsidRPr="00711B91" w:rsidRDefault="007875E6" w:rsidP="007875E6">
            <w:pPr>
              <w:tabs>
                <w:tab w:val="left" w:pos="1008"/>
                <w:tab w:val="left" w:pos="1287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247"/>
                <w:tab w:val="left" w:pos="532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  <w:tab w:val="left" w:pos="11808"/>
                <w:tab w:val="left" w:pos="12528"/>
                <w:tab w:val="left" w:pos="13248"/>
              </w:tabs>
              <w:ind w:left="927" w:right="1273"/>
              <w:jc w:val="center"/>
              <w:rPr>
                <w:rFonts w:ascii="Arial" w:hAnsi="Arial"/>
                <w:b/>
                <w:color w:val="0000FF"/>
                <w:sz w:val="32"/>
                <w:szCs w:val="32"/>
              </w:rPr>
            </w:pPr>
            <w:r w:rsidRPr="00711B91">
              <w:rPr>
                <w:rFonts w:ascii="Arial" w:hAnsi="Arial"/>
                <w:b/>
                <w:color w:val="0000FF"/>
                <w:sz w:val="32"/>
                <w:szCs w:val="32"/>
              </w:rPr>
              <w:t>REHABILITATION DE 48 LOGEMENTS OPSOM</w:t>
            </w:r>
          </w:p>
          <w:p w:rsidR="007875E6" w:rsidRPr="00711B91" w:rsidRDefault="007875E6" w:rsidP="007875E6">
            <w:pPr>
              <w:tabs>
                <w:tab w:val="left" w:pos="1008"/>
                <w:tab w:val="left" w:pos="1287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247"/>
                <w:tab w:val="left" w:pos="532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  <w:tab w:val="left" w:pos="11808"/>
                <w:tab w:val="left" w:pos="12528"/>
                <w:tab w:val="left" w:pos="13248"/>
              </w:tabs>
              <w:ind w:left="927" w:right="1273"/>
              <w:jc w:val="center"/>
              <w:rPr>
                <w:rFonts w:ascii="Arial" w:hAnsi="Arial"/>
                <w:b/>
                <w:color w:val="0000FF"/>
                <w:sz w:val="32"/>
                <w:szCs w:val="32"/>
              </w:rPr>
            </w:pPr>
          </w:p>
          <w:p w:rsidR="00B240BD" w:rsidRPr="00AF589C" w:rsidRDefault="007875E6" w:rsidP="007875E6">
            <w:pPr>
              <w:tabs>
                <w:tab w:val="left" w:pos="288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  <w:tab w:val="left" w:pos="11808"/>
                <w:tab w:val="left" w:pos="12528"/>
                <w:tab w:val="left" w:pos="13248"/>
              </w:tabs>
              <w:ind w:right="102"/>
              <w:jc w:val="center"/>
              <w:rPr>
                <w:rFonts w:ascii="Arial" w:hAnsi="Arial" w:cs="Arial"/>
                <w:b/>
                <w:color w:val="0000FF"/>
                <w:sz w:val="32"/>
              </w:rPr>
            </w:pPr>
            <w:r w:rsidRPr="00711B91">
              <w:rPr>
                <w:rFonts w:ascii="Arial" w:hAnsi="Arial"/>
                <w:b/>
                <w:color w:val="0000FF"/>
                <w:sz w:val="32"/>
                <w:szCs w:val="32"/>
              </w:rPr>
              <w:t>80390 FRESSENNEV</w:t>
            </w:r>
            <w:bookmarkStart w:id="0" w:name="_GoBack"/>
            <w:bookmarkEnd w:id="0"/>
            <w:r w:rsidRPr="00711B91">
              <w:rPr>
                <w:rFonts w:ascii="Arial" w:hAnsi="Arial"/>
                <w:b/>
                <w:color w:val="0000FF"/>
                <w:sz w:val="32"/>
                <w:szCs w:val="32"/>
              </w:rPr>
              <w:t>ILLE</w:t>
            </w:r>
          </w:p>
        </w:tc>
      </w:tr>
      <w:tr w:rsidR="00706E91" w:rsidTr="00EA7241">
        <w:trPr>
          <w:cantSplit/>
          <w:trHeight w:hRule="exact" w:val="336"/>
        </w:trPr>
        <w:tc>
          <w:tcPr>
            <w:tcW w:w="3756" w:type="dxa"/>
            <w:gridSpan w:val="2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06E91" w:rsidRDefault="00706E91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340" w:type="dxa"/>
            <w:vMerge/>
          </w:tcPr>
          <w:p w:rsidR="00706E91" w:rsidRDefault="00706E91">
            <w:pPr>
              <w:rPr>
                <w:rFonts w:ascii="Arial" w:hAnsi="Arial"/>
                <w:sz w:val="28"/>
              </w:rPr>
            </w:pPr>
          </w:p>
        </w:tc>
        <w:tc>
          <w:tcPr>
            <w:tcW w:w="637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706E91" w:rsidRDefault="00706E91">
            <w:pPr>
              <w:jc w:val="center"/>
              <w:rPr>
                <w:rFonts w:ascii="Arial" w:hAnsi="Arial"/>
                <w:color w:val="00FF00"/>
                <w:sz w:val="28"/>
              </w:rPr>
            </w:pPr>
          </w:p>
        </w:tc>
        <w:tc>
          <w:tcPr>
            <w:tcW w:w="315" w:type="dxa"/>
            <w:gridSpan w:val="3"/>
            <w:vMerge/>
            <w:tcBorders>
              <w:left w:val="nil"/>
            </w:tcBorders>
          </w:tcPr>
          <w:p w:rsidR="00706E91" w:rsidRDefault="00706E91">
            <w:pPr>
              <w:rPr>
                <w:rFonts w:ascii="Arial" w:hAnsi="Arial"/>
              </w:rPr>
            </w:pPr>
          </w:p>
        </w:tc>
        <w:tc>
          <w:tcPr>
            <w:tcW w:w="162" w:type="dxa"/>
            <w:vMerge/>
            <w:tcBorders>
              <w:top w:val="nil"/>
              <w:bottom w:val="nil"/>
            </w:tcBorders>
          </w:tcPr>
          <w:p w:rsidR="00706E91" w:rsidRDefault="00706E91">
            <w:pPr>
              <w:pStyle w:val="Retraitcorpsdetexte"/>
            </w:pPr>
          </w:p>
        </w:tc>
        <w:tc>
          <w:tcPr>
            <w:tcW w:w="208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06E91" w:rsidRDefault="00706E91">
            <w:pPr>
              <w:pStyle w:val="Titre5"/>
              <w:ind w:right="0"/>
              <w:rPr>
                <w:sz w:val="20"/>
              </w:rPr>
            </w:pPr>
            <w:proofErr w:type="spellStart"/>
            <w:r>
              <w:rPr>
                <w:sz w:val="20"/>
              </w:rPr>
              <w:t>Ref</w:t>
            </w:r>
            <w:proofErr w:type="spellEnd"/>
            <w:r>
              <w:rPr>
                <w:sz w:val="20"/>
              </w:rPr>
              <w:t xml:space="preserve"> Client</w:t>
            </w:r>
          </w:p>
        </w:tc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06E91" w:rsidRDefault="007F7042">
            <w:pPr>
              <w:pStyle w:val="Titre5"/>
              <w:ind w:right="0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fldChar w:fldCharType="begin"/>
            </w:r>
            <w:r w:rsidR="00706E91">
              <w:rPr>
                <w:color w:val="FF0000"/>
                <w:sz w:val="20"/>
              </w:rPr>
              <w:instrText xml:space="preserve"> MERGEFIELD Ref_du_Client </w:instrText>
            </w:r>
            <w:r>
              <w:rPr>
                <w:color w:val="FF0000"/>
                <w:sz w:val="20"/>
              </w:rPr>
              <w:fldChar w:fldCharType="end"/>
            </w:r>
          </w:p>
        </w:tc>
        <w:tc>
          <w:tcPr>
            <w:tcW w:w="162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706E91" w:rsidRDefault="00706E91">
            <w:pPr>
              <w:pStyle w:val="Titre5"/>
              <w:rPr>
                <w:b w:val="0"/>
                <w:sz w:val="28"/>
              </w:rPr>
            </w:pPr>
          </w:p>
        </w:tc>
        <w:tc>
          <w:tcPr>
            <w:tcW w:w="678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06E91" w:rsidRDefault="00706E91">
            <w:pPr>
              <w:tabs>
                <w:tab w:val="left" w:pos="288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  <w:tab w:val="left" w:pos="11808"/>
                <w:tab w:val="left" w:pos="12528"/>
                <w:tab w:val="left" w:pos="13248"/>
              </w:tabs>
              <w:ind w:right="102"/>
              <w:jc w:val="center"/>
              <w:rPr>
                <w:rFonts w:ascii="Arial" w:hAnsi="Arial"/>
                <w:b/>
                <w:sz w:val="28"/>
              </w:rPr>
            </w:pPr>
          </w:p>
        </w:tc>
      </w:tr>
      <w:tr w:rsidR="00706E91" w:rsidTr="00EA7241">
        <w:trPr>
          <w:cantSplit/>
          <w:trHeight w:val="660"/>
        </w:trPr>
        <w:tc>
          <w:tcPr>
            <w:tcW w:w="3756" w:type="dxa"/>
            <w:gridSpan w:val="2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06E91" w:rsidRDefault="00706E91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340" w:type="dxa"/>
            <w:vMerge/>
            <w:tcBorders>
              <w:bottom w:val="nil"/>
            </w:tcBorders>
          </w:tcPr>
          <w:p w:rsidR="00706E91" w:rsidRDefault="00706E91">
            <w:pPr>
              <w:rPr>
                <w:rFonts w:ascii="Arial" w:hAnsi="Arial"/>
                <w:sz w:val="28"/>
              </w:rPr>
            </w:pPr>
          </w:p>
        </w:tc>
        <w:tc>
          <w:tcPr>
            <w:tcW w:w="6379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706E91" w:rsidRDefault="00706E91">
            <w:pPr>
              <w:jc w:val="center"/>
              <w:rPr>
                <w:rFonts w:ascii="Arial" w:hAnsi="Arial"/>
                <w:color w:val="00FF00"/>
                <w:sz w:val="28"/>
              </w:rPr>
            </w:pPr>
          </w:p>
        </w:tc>
        <w:tc>
          <w:tcPr>
            <w:tcW w:w="315" w:type="dxa"/>
            <w:gridSpan w:val="3"/>
            <w:vMerge/>
            <w:tcBorders>
              <w:left w:val="nil"/>
              <w:bottom w:val="nil"/>
            </w:tcBorders>
          </w:tcPr>
          <w:p w:rsidR="00706E91" w:rsidRDefault="00706E91">
            <w:pPr>
              <w:rPr>
                <w:rFonts w:ascii="Arial" w:hAnsi="Arial"/>
              </w:rPr>
            </w:pPr>
          </w:p>
        </w:tc>
        <w:tc>
          <w:tcPr>
            <w:tcW w:w="162" w:type="dxa"/>
            <w:vMerge/>
            <w:tcBorders>
              <w:top w:val="nil"/>
              <w:bottom w:val="nil"/>
            </w:tcBorders>
          </w:tcPr>
          <w:p w:rsidR="00706E91" w:rsidRDefault="00706E91">
            <w:pPr>
              <w:pStyle w:val="Retraitcorpsdetexte"/>
            </w:pPr>
          </w:p>
        </w:tc>
        <w:tc>
          <w:tcPr>
            <w:tcW w:w="4358" w:type="dxa"/>
            <w:gridSpan w:val="3"/>
            <w:vMerge w:val="restart"/>
            <w:tcBorders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47346C" w:rsidRPr="00EA7368" w:rsidRDefault="000F5572" w:rsidP="0047346C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DP</w:t>
            </w:r>
            <w:r w:rsidR="009E3FAA" w:rsidRPr="00EA7368">
              <w:rPr>
                <w:rFonts w:ascii="Arial" w:hAnsi="Arial" w:cs="Arial"/>
                <w:b/>
                <w:bCs/>
                <w:sz w:val="40"/>
                <w:szCs w:val="40"/>
              </w:rPr>
              <w:t>6</w:t>
            </w:r>
            <w:r w:rsidR="00ED7DF7">
              <w:rPr>
                <w:rFonts w:ascii="Arial" w:hAnsi="Arial" w:cs="Arial"/>
                <w:b/>
                <w:bCs/>
                <w:sz w:val="40"/>
                <w:szCs w:val="40"/>
              </w:rPr>
              <w:t>A</w:t>
            </w:r>
            <w:r w:rsidR="005A4E8C">
              <w:rPr>
                <w:rFonts w:ascii="Arial" w:hAnsi="Arial" w:cs="Arial"/>
                <w:b/>
                <w:bCs/>
                <w:sz w:val="40"/>
                <w:szCs w:val="40"/>
              </w:rPr>
              <w:t> : I</w:t>
            </w:r>
            <w:r w:rsidR="009E3FAA" w:rsidRPr="00EA7368">
              <w:rPr>
                <w:rFonts w:ascii="Arial" w:hAnsi="Arial" w:cs="Arial"/>
                <w:b/>
                <w:bCs/>
                <w:sz w:val="40"/>
                <w:szCs w:val="40"/>
              </w:rPr>
              <w:t>nsertion dans le site</w:t>
            </w:r>
          </w:p>
        </w:tc>
        <w:tc>
          <w:tcPr>
            <w:tcW w:w="162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706E91" w:rsidRDefault="00706E91">
            <w:pPr>
              <w:pStyle w:val="Retraitcorpsdetexte"/>
              <w:rPr>
                <w:b w:val="0"/>
                <w:sz w:val="28"/>
              </w:rPr>
            </w:pPr>
          </w:p>
        </w:tc>
        <w:tc>
          <w:tcPr>
            <w:tcW w:w="678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06E91" w:rsidRDefault="00706E91">
            <w:pPr>
              <w:tabs>
                <w:tab w:val="left" w:pos="288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  <w:tab w:val="left" w:pos="11808"/>
                <w:tab w:val="left" w:pos="12528"/>
                <w:tab w:val="left" w:pos="13248"/>
              </w:tabs>
              <w:ind w:right="102"/>
              <w:jc w:val="center"/>
              <w:rPr>
                <w:rFonts w:ascii="Arial" w:hAnsi="Arial"/>
                <w:b/>
                <w:sz w:val="28"/>
              </w:rPr>
            </w:pPr>
          </w:p>
        </w:tc>
      </w:tr>
      <w:tr w:rsidR="00706E91" w:rsidTr="00EA7241">
        <w:trPr>
          <w:cantSplit/>
          <w:trHeight w:hRule="exact" w:val="300"/>
        </w:trPr>
        <w:tc>
          <w:tcPr>
            <w:tcW w:w="3756" w:type="dxa"/>
            <w:gridSpan w:val="2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706E91" w:rsidRDefault="00706E91">
            <w:pPr>
              <w:jc w:val="center"/>
              <w:rPr>
                <w:rFonts w:ascii="Arial" w:hAnsi="Arial"/>
                <w:b/>
                <w:sz w:val="24"/>
              </w:rPr>
            </w:pPr>
          </w:p>
        </w:tc>
        <w:tc>
          <w:tcPr>
            <w:tcW w:w="340" w:type="dxa"/>
            <w:vMerge/>
          </w:tcPr>
          <w:p w:rsidR="00706E91" w:rsidRDefault="00706E91">
            <w:pPr>
              <w:pStyle w:val="Retraitcorpsdetexte"/>
              <w:rPr>
                <w:b w:val="0"/>
                <w:sz w:val="22"/>
              </w:rPr>
            </w:pPr>
          </w:p>
        </w:tc>
        <w:tc>
          <w:tcPr>
            <w:tcW w:w="637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706E91" w:rsidRDefault="00706E91" w:rsidP="00706E91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315" w:type="dxa"/>
            <w:gridSpan w:val="3"/>
            <w:tcBorders>
              <w:left w:val="nil"/>
            </w:tcBorders>
          </w:tcPr>
          <w:p w:rsidR="00706E91" w:rsidRDefault="00706E91">
            <w:pPr>
              <w:pStyle w:val="Retraitcorpsdetexte"/>
              <w:rPr>
                <w:b w:val="0"/>
                <w:sz w:val="22"/>
              </w:rPr>
            </w:pPr>
          </w:p>
        </w:tc>
        <w:tc>
          <w:tcPr>
            <w:tcW w:w="162" w:type="dxa"/>
            <w:vMerge/>
            <w:tcBorders>
              <w:bottom w:val="nil"/>
            </w:tcBorders>
          </w:tcPr>
          <w:p w:rsidR="00706E91" w:rsidRDefault="00706E91">
            <w:pPr>
              <w:pStyle w:val="Retraitcorpsdetexte"/>
            </w:pPr>
          </w:p>
        </w:tc>
        <w:tc>
          <w:tcPr>
            <w:tcW w:w="4358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706E91" w:rsidRDefault="00706E91">
            <w:pPr>
              <w:pStyle w:val="Retraitcorpsdetexte"/>
              <w:rPr>
                <w:b w:val="0"/>
              </w:rPr>
            </w:pPr>
          </w:p>
        </w:tc>
        <w:tc>
          <w:tcPr>
            <w:tcW w:w="162" w:type="dxa"/>
            <w:vMerge/>
            <w:tcBorders>
              <w:left w:val="nil"/>
              <w:bottom w:val="nil"/>
            </w:tcBorders>
          </w:tcPr>
          <w:p w:rsidR="00706E91" w:rsidRDefault="00706E91">
            <w:pPr>
              <w:pStyle w:val="Retraitcorpsdetexte"/>
            </w:pPr>
          </w:p>
        </w:tc>
        <w:tc>
          <w:tcPr>
            <w:tcW w:w="678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E91" w:rsidRDefault="00706E91">
            <w:pPr>
              <w:pStyle w:val="Retraitcorpsdetexte"/>
              <w:rPr>
                <w:b w:val="0"/>
              </w:rPr>
            </w:pPr>
          </w:p>
        </w:tc>
      </w:tr>
      <w:tr w:rsidR="00706E91" w:rsidTr="00326795">
        <w:trPr>
          <w:cantSplit/>
          <w:trHeight w:hRule="exact" w:val="300"/>
        </w:trPr>
        <w:tc>
          <w:tcPr>
            <w:tcW w:w="3756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6E91" w:rsidRDefault="00706E91">
            <w:pPr>
              <w:jc w:val="center"/>
              <w:rPr>
                <w:rFonts w:ascii="Arial" w:hAnsi="Arial"/>
                <w:b/>
                <w:sz w:val="24"/>
              </w:rPr>
            </w:pPr>
          </w:p>
        </w:tc>
        <w:tc>
          <w:tcPr>
            <w:tcW w:w="340" w:type="dxa"/>
            <w:vMerge/>
          </w:tcPr>
          <w:p w:rsidR="00706E91" w:rsidRDefault="00706E91">
            <w:pPr>
              <w:pStyle w:val="Retraitcorpsdetexte"/>
              <w:rPr>
                <w:b w:val="0"/>
                <w:sz w:val="22"/>
              </w:rPr>
            </w:pPr>
          </w:p>
        </w:tc>
        <w:tc>
          <w:tcPr>
            <w:tcW w:w="637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06E91" w:rsidRDefault="00706E91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315" w:type="dxa"/>
            <w:gridSpan w:val="3"/>
            <w:tcBorders>
              <w:left w:val="nil"/>
            </w:tcBorders>
          </w:tcPr>
          <w:p w:rsidR="00706E91" w:rsidRDefault="00706E91">
            <w:pPr>
              <w:pStyle w:val="Retraitcorpsdetexte"/>
              <w:rPr>
                <w:b w:val="0"/>
                <w:sz w:val="22"/>
              </w:rPr>
            </w:pPr>
          </w:p>
        </w:tc>
        <w:tc>
          <w:tcPr>
            <w:tcW w:w="162" w:type="dxa"/>
            <w:vMerge/>
          </w:tcPr>
          <w:p w:rsidR="00706E91" w:rsidRDefault="00706E91">
            <w:pPr>
              <w:pStyle w:val="Retraitcorpsdetexte"/>
            </w:pPr>
          </w:p>
        </w:tc>
        <w:tc>
          <w:tcPr>
            <w:tcW w:w="4358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E91" w:rsidRDefault="00706E91">
            <w:pPr>
              <w:pStyle w:val="Retraitcorpsdetexte"/>
              <w:rPr>
                <w:b w:val="0"/>
              </w:rPr>
            </w:pPr>
          </w:p>
        </w:tc>
        <w:tc>
          <w:tcPr>
            <w:tcW w:w="162" w:type="dxa"/>
            <w:vMerge/>
            <w:tcBorders>
              <w:left w:val="nil"/>
            </w:tcBorders>
          </w:tcPr>
          <w:p w:rsidR="00706E91" w:rsidRDefault="00706E91">
            <w:pPr>
              <w:pStyle w:val="Retraitcorpsdetexte"/>
            </w:pPr>
          </w:p>
        </w:tc>
        <w:tc>
          <w:tcPr>
            <w:tcW w:w="678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06E91" w:rsidRDefault="00706E91">
            <w:pPr>
              <w:pStyle w:val="Retraitcorpsdetexte"/>
              <w:rPr>
                <w:b w:val="0"/>
              </w:rPr>
            </w:pPr>
          </w:p>
        </w:tc>
      </w:tr>
      <w:tr w:rsidR="00BE5D11" w:rsidTr="003267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hRule="exact" w:val="521"/>
        </w:trPr>
        <w:tc>
          <w:tcPr>
            <w:tcW w:w="37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5D11" w:rsidRDefault="00BE5D11">
            <w:pPr>
              <w:rPr>
                <w:rFonts w:ascii="Arial" w:hAnsi="Arial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BE5D11" w:rsidRDefault="00BE5D11">
            <w:pPr>
              <w:rPr>
                <w:rFonts w:ascii="Arial" w:hAnsi="Arial"/>
              </w:rPr>
            </w:pPr>
          </w:p>
        </w:tc>
        <w:tc>
          <w:tcPr>
            <w:tcW w:w="6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E5D11" w:rsidRDefault="00BE5D11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BE5D11" w:rsidRDefault="00BE5D11">
            <w:pPr>
              <w:rPr>
                <w:rFonts w:ascii="Arial" w:hAnsi="Arial"/>
              </w:rPr>
            </w:pPr>
          </w:p>
        </w:tc>
        <w:tc>
          <w:tcPr>
            <w:tcW w:w="1155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E5D11" w:rsidRDefault="00BE5D11">
            <w:pPr>
              <w:rPr>
                <w:rFonts w:ascii="Arial" w:hAnsi="Arial"/>
              </w:rPr>
            </w:pPr>
          </w:p>
        </w:tc>
      </w:tr>
      <w:tr w:rsidR="00696A6D" w:rsidTr="00E46E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5432"/>
        </w:trPr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A6D" w:rsidRDefault="00F37345" w:rsidP="00B240BD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808080"/>
                <w:sz w:val="32"/>
              </w:rPr>
              <w:t>Vue du parking privé</w:t>
            </w:r>
          </w:p>
        </w:tc>
        <w:tc>
          <w:tcPr>
            <w:tcW w:w="88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A6D" w:rsidRDefault="00F37345" w:rsidP="0095438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>
                  <wp:extent cx="5114925" cy="3401070"/>
                  <wp:effectExtent l="0" t="0" r="0" b="0"/>
                  <wp:docPr id="19" name="Image 18" descr="DSC_0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0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5417" cy="342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A6D" w:rsidRDefault="00E46E51" w:rsidP="00E46E51">
            <w:pPr>
              <w:ind w:right="-608" w:hanging="63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>
                  <wp:extent cx="7616532" cy="299085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7256" cy="300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A6D" w:rsidTr="00E46E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839"/>
        </w:trPr>
        <w:tc>
          <w:tcPr>
            <w:tcW w:w="3747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96A6D" w:rsidRDefault="00696A6D" w:rsidP="00954385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887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6A6D" w:rsidRDefault="00696A6D" w:rsidP="0095438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ETAT EXISTANT</w:t>
            </w:r>
          </w:p>
        </w:tc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6A6D" w:rsidRDefault="00696A6D" w:rsidP="00954385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ETAT PROJETE </w:t>
            </w:r>
          </w:p>
        </w:tc>
      </w:tr>
      <w:tr w:rsidR="00696A6D" w:rsidTr="00E46E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5432"/>
        </w:trPr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A6D" w:rsidRDefault="00F37345" w:rsidP="00B240BD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808080"/>
                <w:sz w:val="32"/>
              </w:rPr>
              <w:t>Vue du Bâtiment 1</w:t>
            </w:r>
          </w:p>
        </w:tc>
        <w:tc>
          <w:tcPr>
            <w:tcW w:w="88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A6D" w:rsidRDefault="00F37345" w:rsidP="00B240BD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>
                  <wp:extent cx="5515050" cy="3667125"/>
                  <wp:effectExtent l="0" t="0" r="0" b="0"/>
                  <wp:docPr id="20" name="Image 19" descr="DSC_0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7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9381" cy="367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A6D" w:rsidRDefault="00E46E51" w:rsidP="00B240BD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350DE509" wp14:editId="711866F4">
                  <wp:extent cx="5029200" cy="3866041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3601" cy="386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6A6D" w:rsidRDefault="00696A6D" w:rsidP="00696A6D"/>
    <w:p w:rsidR="00A17782" w:rsidRPr="00D8138E" w:rsidRDefault="00A17782" w:rsidP="00696A6D"/>
    <w:tbl>
      <w:tblPr>
        <w:tblW w:w="22256" w:type="dxa"/>
        <w:tblInd w:w="-35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120"/>
        <w:gridCol w:w="567"/>
        <w:gridCol w:w="6788"/>
        <w:gridCol w:w="67"/>
        <w:gridCol w:w="160"/>
        <w:gridCol w:w="88"/>
        <w:gridCol w:w="126"/>
        <w:gridCol w:w="36"/>
        <w:gridCol w:w="2089"/>
        <w:gridCol w:w="2269"/>
        <w:gridCol w:w="162"/>
        <w:gridCol w:w="6784"/>
      </w:tblGrid>
      <w:tr w:rsidR="00A17782" w:rsidTr="00711B91">
        <w:trPr>
          <w:cantSplit/>
          <w:trHeight w:val="336"/>
        </w:trPr>
        <w:tc>
          <w:tcPr>
            <w:tcW w:w="312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17782" w:rsidRDefault="00A17782" w:rsidP="00711B91">
            <w:pPr>
              <w:ind w:left="993" w:right="212" w:hanging="775"/>
              <w:jc w:val="center"/>
              <w:rPr>
                <w:rFonts w:ascii="Arial" w:hAnsi="Arial"/>
                <w:b/>
                <w:sz w:val="16"/>
              </w:rPr>
            </w:pPr>
            <w:r w:rsidRPr="006C132F">
              <w:rPr>
                <w:b/>
                <w:noProof/>
              </w:rPr>
              <w:lastRenderedPageBreak/>
              <w:drawing>
                <wp:inline distT="0" distB="0" distL="0" distR="0">
                  <wp:extent cx="1236870" cy="1219200"/>
                  <wp:effectExtent l="0" t="0" r="0" b="0"/>
                  <wp:docPr id="8" name="Image 8" descr="logo-Atelier new 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-Atelier new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662" cy="1228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 w:val="restart"/>
          </w:tcPr>
          <w:p w:rsidR="00A17782" w:rsidRDefault="00A17782" w:rsidP="00B240BD">
            <w:pPr>
              <w:rPr>
                <w:rFonts w:ascii="Arial" w:hAnsi="Arial"/>
                <w:sz w:val="28"/>
              </w:rPr>
            </w:pPr>
          </w:p>
        </w:tc>
        <w:tc>
          <w:tcPr>
            <w:tcW w:w="678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A17782" w:rsidRDefault="00A17782" w:rsidP="00B240BD">
            <w:pPr>
              <w:jc w:val="center"/>
              <w:rPr>
                <w:rFonts w:ascii="Arial" w:hAnsi="Arial"/>
                <w:color w:val="00FF00"/>
                <w:sz w:val="28"/>
              </w:rPr>
            </w:pPr>
            <w:r>
              <w:rPr>
                <w:noProof/>
                <w:color w:val="00FF00"/>
                <w:sz w:val="16"/>
                <w:szCs w:val="16"/>
              </w:rPr>
              <w:drawing>
                <wp:inline distT="0" distB="0" distL="0" distR="0">
                  <wp:extent cx="3952875" cy="990600"/>
                  <wp:effectExtent l="0" t="0" r="0" b="0"/>
                  <wp:docPr id="10" name="Image 10" descr="En_tete_ CALC 2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n_tete_ CALC 2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3"/>
            <w:vMerge w:val="restart"/>
            <w:tcBorders>
              <w:left w:val="nil"/>
            </w:tcBorders>
          </w:tcPr>
          <w:p w:rsidR="00A17782" w:rsidRDefault="00A17782" w:rsidP="00B240BD">
            <w:pPr>
              <w:rPr>
                <w:rFonts w:ascii="Arial" w:hAnsi="Arial"/>
              </w:rPr>
            </w:pPr>
          </w:p>
        </w:tc>
        <w:tc>
          <w:tcPr>
            <w:tcW w:w="162" w:type="dxa"/>
            <w:gridSpan w:val="2"/>
            <w:vMerge w:val="restart"/>
            <w:tcBorders>
              <w:bottom w:val="nil"/>
            </w:tcBorders>
          </w:tcPr>
          <w:p w:rsidR="00A17782" w:rsidRDefault="00A17782" w:rsidP="00B240BD">
            <w:pPr>
              <w:pStyle w:val="Retraitcorpsdetexte"/>
            </w:pPr>
          </w:p>
        </w:tc>
        <w:tc>
          <w:tcPr>
            <w:tcW w:w="2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17782" w:rsidRDefault="00A17782" w:rsidP="00B240BD">
            <w:pPr>
              <w:pStyle w:val="Titre4"/>
              <w:rPr>
                <w:smallCaps/>
                <w:sz w:val="20"/>
              </w:rPr>
            </w:pPr>
            <w:r>
              <w:rPr>
                <w:smallCaps/>
                <w:sz w:val="20"/>
              </w:rPr>
              <w:t>AFFAIRE</w:t>
            </w:r>
          </w:p>
        </w:tc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17782" w:rsidRPr="00965E7A" w:rsidRDefault="005A4E8C" w:rsidP="00B240BD">
            <w:pPr>
              <w:pStyle w:val="Titre4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18003</w:t>
            </w:r>
          </w:p>
        </w:tc>
        <w:tc>
          <w:tcPr>
            <w:tcW w:w="162" w:type="dxa"/>
            <w:vMerge w:val="restart"/>
            <w:tcBorders>
              <w:left w:val="nil"/>
              <w:bottom w:val="nil"/>
            </w:tcBorders>
            <w:vAlign w:val="center"/>
          </w:tcPr>
          <w:p w:rsidR="00A17782" w:rsidRDefault="00A17782" w:rsidP="00B240BD">
            <w:pPr>
              <w:tabs>
                <w:tab w:val="left" w:pos="288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  <w:tab w:val="left" w:pos="11808"/>
                <w:tab w:val="left" w:pos="12528"/>
                <w:tab w:val="left" w:pos="13248"/>
              </w:tabs>
              <w:ind w:right="102"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67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46E51" w:rsidRPr="008A630B" w:rsidRDefault="00E46E51" w:rsidP="00E46E51">
            <w:pPr>
              <w:tabs>
                <w:tab w:val="left" w:pos="1008"/>
                <w:tab w:val="left" w:pos="1287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247"/>
                <w:tab w:val="left" w:pos="532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  <w:tab w:val="left" w:pos="11808"/>
                <w:tab w:val="left" w:pos="12528"/>
                <w:tab w:val="left" w:pos="13248"/>
              </w:tabs>
              <w:ind w:left="927" w:right="1273"/>
              <w:jc w:val="center"/>
              <w:rPr>
                <w:rFonts w:ascii="Arial" w:hAnsi="Arial"/>
                <w:b/>
                <w:color w:val="0000FF"/>
                <w:sz w:val="32"/>
                <w:szCs w:val="32"/>
              </w:rPr>
            </w:pPr>
            <w:r w:rsidRPr="008A630B">
              <w:rPr>
                <w:rFonts w:ascii="Arial" w:hAnsi="Arial"/>
                <w:b/>
                <w:color w:val="0000FF"/>
                <w:sz w:val="32"/>
                <w:szCs w:val="32"/>
              </w:rPr>
              <w:t>REHABILITATION DE 48 LOGEMENTS OPSOM</w:t>
            </w:r>
          </w:p>
          <w:p w:rsidR="00E46E51" w:rsidRPr="008A630B" w:rsidRDefault="00E46E51" w:rsidP="00E46E51">
            <w:pPr>
              <w:tabs>
                <w:tab w:val="left" w:pos="1008"/>
                <w:tab w:val="left" w:pos="1287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247"/>
                <w:tab w:val="left" w:pos="532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  <w:tab w:val="left" w:pos="11808"/>
                <w:tab w:val="left" w:pos="12528"/>
                <w:tab w:val="left" w:pos="13248"/>
              </w:tabs>
              <w:ind w:left="927" w:right="1273"/>
              <w:jc w:val="center"/>
              <w:rPr>
                <w:rFonts w:ascii="Arial" w:hAnsi="Arial"/>
                <w:b/>
                <w:color w:val="0000FF"/>
                <w:sz w:val="32"/>
                <w:szCs w:val="32"/>
              </w:rPr>
            </w:pPr>
          </w:p>
          <w:p w:rsidR="00A17782" w:rsidRPr="00C068B4" w:rsidRDefault="00E46E51" w:rsidP="00E46E51">
            <w:pPr>
              <w:tabs>
                <w:tab w:val="left" w:pos="288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  <w:tab w:val="left" w:pos="11808"/>
                <w:tab w:val="left" w:pos="12528"/>
                <w:tab w:val="left" w:pos="13248"/>
              </w:tabs>
              <w:ind w:right="102"/>
              <w:jc w:val="center"/>
              <w:rPr>
                <w:rFonts w:ascii="Arial" w:hAnsi="Arial" w:cs="Arial"/>
                <w:b/>
                <w:color w:val="0000FF"/>
                <w:sz w:val="32"/>
              </w:rPr>
            </w:pPr>
            <w:r w:rsidRPr="008A630B">
              <w:rPr>
                <w:rFonts w:ascii="Arial" w:hAnsi="Arial"/>
                <w:b/>
                <w:color w:val="0000FF"/>
                <w:sz w:val="32"/>
                <w:szCs w:val="32"/>
              </w:rPr>
              <w:t>80390 FRESSENNEVILLE</w:t>
            </w:r>
          </w:p>
        </w:tc>
      </w:tr>
      <w:tr w:rsidR="00A17782" w:rsidTr="00711B91">
        <w:trPr>
          <w:cantSplit/>
          <w:trHeight w:hRule="exact" w:val="336"/>
        </w:trPr>
        <w:tc>
          <w:tcPr>
            <w:tcW w:w="312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17782" w:rsidRDefault="00A17782" w:rsidP="00B240BD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567" w:type="dxa"/>
            <w:vMerge/>
          </w:tcPr>
          <w:p w:rsidR="00A17782" w:rsidRDefault="00A17782" w:rsidP="00B240BD">
            <w:pPr>
              <w:rPr>
                <w:rFonts w:ascii="Arial" w:hAnsi="Arial"/>
                <w:sz w:val="28"/>
              </w:rPr>
            </w:pPr>
          </w:p>
        </w:tc>
        <w:tc>
          <w:tcPr>
            <w:tcW w:w="678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A17782" w:rsidRDefault="00A17782" w:rsidP="00B240BD">
            <w:pPr>
              <w:jc w:val="center"/>
              <w:rPr>
                <w:rFonts w:ascii="Arial" w:hAnsi="Arial"/>
                <w:color w:val="00FF00"/>
                <w:sz w:val="28"/>
              </w:rPr>
            </w:pPr>
          </w:p>
        </w:tc>
        <w:tc>
          <w:tcPr>
            <w:tcW w:w="315" w:type="dxa"/>
            <w:gridSpan w:val="3"/>
            <w:vMerge/>
            <w:tcBorders>
              <w:left w:val="nil"/>
            </w:tcBorders>
          </w:tcPr>
          <w:p w:rsidR="00A17782" w:rsidRDefault="00A17782" w:rsidP="00B240BD">
            <w:pPr>
              <w:rPr>
                <w:rFonts w:ascii="Arial" w:hAnsi="Arial"/>
              </w:rPr>
            </w:pPr>
          </w:p>
        </w:tc>
        <w:tc>
          <w:tcPr>
            <w:tcW w:w="162" w:type="dxa"/>
            <w:gridSpan w:val="2"/>
            <w:vMerge/>
            <w:tcBorders>
              <w:top w:val="nil"/>
              <w:bottom w:val="nil"/>
            </w:tcBorders>
          </w:tcPr>
          <w:p w:rsidR="00A17782" w:rsidRDefault="00A17782" w:rsidP="00B240BD">
            <w:pPr>
              <w:pStyle w:val="Retraitcorpsdetexte"/>
            </w:pPr>
          </w:p>
        </w:tc>
        <w:tc>
          <w:tcPr>
            <w:tcW w:w="2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17782" w:rsidRDefault="00A17782" w:rsidP="00B240BD">
            <w:pPr>
              <w:pStyle w:val="Titre5"/>
              <w:ind w:right="0"/>
              <w:rPr>
                <w:sz w:val="20"/>
              </w:rPr>
            </w:pPr>
            <w:proofErr w:type="spellStart"/>
            <w:r>
              <w:rPr>
                <w:sz w:val="20"/>
              </w:rPr>
              <w:t>Ref</w:t>
            </w:r>
            <w:proofErr w:type="spellEnd"/>
            <w:r>
              <w:rPr>
                <w:sz w:val="20"/>
              </w:rPr>
              <w:t xml:space="preserve"> Client</w:t>
            </w:r>
          </w:p>
        </w:tc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17782" w:rsidRDefault="007F7042" w:rsidP="00B240BD">
            <w:pPr>
              <w:pStyle w:val="Titre5"/>
              <w:ind w:right="0"/>
              <w:rPr>
                <w:color w:val="FF0000"/>
                <w:sz w:val="20"/>
              </w:rPr>
            </w:pPr>
            <w:r>
              <w:rPr>
                <w:color w:val="FF0000"/>
                <w:sz w:val="20"/>
              </w:rPr>
              <w:fldChar w:fldCharType="begin"/>
            </w:r>
            <w:r w:rsidR="00A17782">
              <w:rPr>
                <w:color w:val="FF0000"/>
                <w:sz w:val="20"/>
              </w:rPr>
              <w:instrText xml:space="preserve"> MERGEFIELD Ref_du_Client </w:instrText>
            </w:r>
            <w:r>
              <w:rPr>
                <w:color w:val="FF0000"/>
                <w:sz w:val="20"/>
              </w:rPr>
              <w:fldChar w:fldCharType="end"/>
            </w:r>
          </w:p>
        </w:tc>
        <w:tc>
          <w:tcPr>
            <w:tcW w:w="162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A17782" w:rsidRDefault="00A17782" w:rsidP="00B240BD">
            <w:pPr>
              <w:pStyle w:val="Titre5"/>
              <w:rPr>
                <w:b w:val="0"/>
                <w:sz w:val="28"/>
              </w:rPr>
            </w:pPr>
          </w:p>
        </w:tc>
        <w:tc>
          <w:tcPr>
            <w:tcW w:w="678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17782" w:rsidRDefault="00A17782" w:rsidP="00B240BD">
            <w:pPr>
              <w:tabs>
                <w:tab w:val="left" w:pos="288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  <w:tab w:val="left" w:pos="11808"/>
                <w:tab w:val="left" w:pos="12528"/>
                <w:tab w:val="left" w:pos="13248"/>
              </w:tabs>
              <w:ind w:right="102"/>
              <w:jc w:val="center"/>
              <w:rPr>
                <w:rFonts w:ascii="Arial" w:hAnsi="Arial"/>
                <w:b/>
                <w:sz w:val="28"/>
              </w:rPr>
            </w:pPr>
          </w:p>
        </w:tc>
      </w:tr>
      <w:tr w:rsidR="00A17782" w:rsidTr="00711B91">
        <w:trPr>
          <w:cantSplit/>
          <w:trHeight w:val="660"/>
        </w:trPr>
        <w:tc>
          <w:tcPr>
            <w:tcW w:w="312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A17782" w:rsidRDefault="00A17782" w:rsidP="00B240BD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A17782" w:rsidRDefault="00A17782" w:rsidP="00B240BD">
            <w:pPr>
              <w:rPr>
                <w:rFonts w:ascii="Arial" w:hAnsi="Arial"/>
                <w:sz w:val="28"/>
              </w:rPr>
            </w:pPr>
          </w:p>
        </w:tc>
        <w:tc>
          <w:tcPr>
            <w:tcW w:w="6788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A17782" w:rsidRDefault="00A17782" w:rsidP="00B240BD">
            <w:pPr>
              <w:jc w:val="center"/>
              <w:rPr>
                <w:rFonts w:ascii="Arial" w:hAnsi="Arial"/>
                <w:color w:val="00FF00"/>
                <w:sz w:val="28"/>
              </w:rPr>
            </w:pPr>
          </w:p>
        </w:tc>
        <w:tc>
          <w:tcPr>
            <w:tcW w:w="315" w:type="dxa"/>
            <w:gridSpan w:val="3"/>
            <w:vMerge/>
            <w:tcBorders>
              <w:left w:val="nil"/>
              <w:bottom w:val="nil"/>
            </w:tcBorders>
          </w:tcPr>
          <w:p w:rsidR="00A17782" w:rsidRDefault="00A17782" w:rsidP="00B240BD">
            <w:pPr>
              <w:rPr>
                <w:rFonts w:ascii="Arial" w:hAnsi="Arial"/>
              </w:rPr>
            </w:pPr>
          </w:p>
        </w:tc>
        <w:tc>
          <w:tcPr>
            <w:tcW w:w="162" w:type="dxa"/>
            <w:gridSpan w:val="2"/>
            <w:vMerge/>
            <w:tcBorders>
              <w:top w:val="nil"/>
              <w:bottom w:val="nil"/>
            </w:tcBorders>
          </w:tcPr>
          <w:p w:rsidR="00A17782" w:rsidRDefault="00A17782" w:rsidP="00B240BD">
            <w:pPr>
              <w:pStyle w:val="Retraitcorpsdetexte"/>
            </w:pPr>
          </w:p>
        </w:tc>
        <w:tc>
          <w:tcPr>
            <w:tcW w:w="4358" w:type="dxa"/>
            <w:gridSpan w:val="2"/>
            <w:vMerge w:val="restart"/>
            <w:tcBorders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17782" w:rsidRPr="00EA7368" w:rsidRDefault="00A17782" w:rsidP="00B240BD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DP</w:t>
            </w:r>
            <w:r w:rsidRPr="00EA7368">
              <w:rPr>
                <w:rFonts w:ascii="Arial" w:hAnsi="Arial" w:cs="Arial"/>
                <w:b/>
                <w:bCs/>
                <w:sz w:val="40"/>
                <w:szCs w:val="40"/>
              </w:rPr>
              <w:t>6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>A</w:t>
            </w:r>
            <w:r w:rsidR="005A4E8C">
              <w:rPr>
                <w:rFonts w:ascii="Arial" w:hAnsi="Arial" w:cs="Arial"/>
                <w:b/>
                <w:bCs/>
                <w:sz w:val="40"/>
                <w:szCs w:val="40"/>
              </w:rPr>
              <w:t> : I</w:t>
            </w:r>
            <w:r w:rsidRPr="00EA7368">
              <w:rPr>
                <w:rFonts w:ascii="Arial" w:hAnsi="Arial" w:cs="Arial"/>
                <w:b/>
                <w:bCs/>
                <w:sz w:val="40"/>
                <w:szCs w:val="40"/>
              </w:rPr>
              <w:t>nsertion dans le site</w:t>
            </w:r>
          </w:p>
        </w:tc>
        <w:tc>
          <w:tcPr>
            <w:tcW w:w="162" w:type="dxa"/>
            <w:vMerge/>
            <w:tcBorders>
              <w:top w:val="nil"/>
              <w:left w:val="nil"/>
              <w:bottom w:val="nil"/>
            </w:tcBorders>
            <w:vAlign w:val="center"/>
          </w:tcPr>
          <w:p w:rsidR="00A17782" w:rsidRDefault="00A17782" w:rsidP="00B240BD">
            <w:pPr>
              <w:pStyle w:val="Retraitcorpsdetexte"/>
              <w:rPr>
                <w:b w:val="0"/>
                <w:sz w:val="28"/>
              </w:rPr>
            </w:pPr>
          </w:p>
        </w:tc>
        <w:tc>
          <w:tcPr>
            <w:tcW w:w="678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17782" w:rsidRDefault="00A17782" w:rsidP="00B240BD">
            <w:pPr>
              <w:tabs>
                <w:tab w:val="left" w:pos="288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  <w:tab w:val="left" w:pos="11808"/>
                <w:tab w:val="left" w:pos="12528"/>
                <w:tab w:val="left" w:pos="13248"/>
              </w:tabs>
              <w:ind w:right="102"/>
              <w:jc w:val="center"/>
              <w:rPr>
                <w:rFonts w:ascii="Arial" w:hAnsi="Arial"/>
                <w:b/>
                <w:sz w:val="28"/>
              </w:rPr>
            </w:pPr>
          </w:p>
        </w:tc>
      </w:tr>
      <w:tr w:rsidR="00A17782" w:rsidTr="00711B91">
        <w:trPr>
          <w:cantSplit/>
          <w:trHeight w:hRule="exact" w:val="300"/>
        </w:trPr>
        <w:tc>
          <w:tcPr>
            <w:tcW w:w="3120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A17782" w:rsidRDefault="00A17782" w:rsidP="00B240BD">
            <w:pPr>
              <w:jc w:val="center"/>
              <w:rPr>
                <w:rFonts w:ascii="Arial" w:hAnsi="Arial"/>
                <w:b/>
                <w:sz w:val="24"/>
              </w:rPr>
            </w:pPr>
          </w:p>
        </w:tc>
        <w:tc>
          <w:tcPr>
            <w:tcW w:w="567" w:type="dxa"/>
            <w:vMerge/>
          </w:tcPr>
          <w:p w:rsidR="00A17782" w:rsidRDefault="00A17782" w:rsidP="00B240BD">
            <w:pPr>
              <w:pStyle w:val="Retraitcorpsdetexte"/>
              <w:rPr>
                <w:b w:val="0"/>
                <w:sz w:val="22"/>
              </w:rPr>
            </w:pPr>
          </w:p>
        </w:tc>
        <w:tc>
          <w:tcPr>
            <w:tcW w:w="678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A17782" w:rsidRDefault="00A17782" w:rsidP="00B240BD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315" w:type="dxa"/>
            <w:gridSpan w:val="3"/>
            <w:tcBorders>
              <w:left w:val="nil"/>
            </w:tcBorders>
          </w:tcPr>
          <w:p w:rsidR="00A17782" w:rsidRDefault="00A17782" w:rsidP="00B240BD">
            <w:pPr>
              <w:pStyle w:val="Retraitcorpsdetexte"/>
              <w:rPr>
                <w:b w:val="0"/>
                <w:sz w:val="22"/>
              </w:rPr>
            </w:pPr>
          </w:p>
        </w:tc>
        <w:tc>
          <w:tcPr>
            <w:tcW w:w="162" w:type="dxa"/>
            <w:gridSpan w:val="2"/>
            <w:vMerge/>
            <w:tcBorders>
              <w:bottom w:val="nil"/>
            </w:tcBorders>
          </w:tcPr>
          <w:p w:rsidR="00A17782" w:rsidRDefault="00A17782" w:rsidP="00B240BD">
            <w:pPr>
              <w:pStyle w:val="Retraitcorpsdetexte"/>
            </w:pPr>
          </w:p>
        </w:tc>
        <w:tc>
          <w:tcPr>
            <w:tcW w:w="4358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A17782" w:rsidRDefault="00A17782" w:rsidP="00B240BD">
            <w:pPr>
              <w:pStyle w:val="Retraitcorpsdetexte"/>
              <w:rPr>
                <w:b w:val="0"/>
              </w:rPr>
            </w:pPr>
          </w:p>
        </w:tc>
        <w:tc>
          <w:tcPr>
            <w:tcW w:w="162" w:type="dxa"/>
            <w:vMerge/>
            <w:tcBorders>
              <w:left w:val="nil"/>
              <w:bottom w:val="nil"/>
            </w:tcBorders>
          </w:tcPr>
          <w:p w:rsidR="00A17782" w:rsidRDefault="00A17782" w:rsidP="00B240BD">
            <w:pPr>
              <w:pStyle w:val="Retraitcorpsdetexte"/>
            </w:pPr>
          </w:p>
        </w:tc>
        <w:tc>
          <w:tcPr>
            <w:tcW w:w="678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17782" w:rsidRDefault="00A17782" w:rsidP="00B240BD">
            <w:pPr>
              <w:pStyle w:val="Retraitcorpsdetexte"/>
              <w:rPr>
                <w:b w:val="0"/>
              </w:rPr>
            </w:pPr>
          </w:p>
        </w:tc>
      </w:tr>
      <w:tr w:rsidR="00A17782" w:rsidTr="00711B91">
        <w:trPr>
          <w:cantSplit/>
          <w:trHeight w:hRule="exact" w:val="300"/>
        </w:trPr>
        <w:tc>
          <w:tcPr>
            <w:tcW w:w="312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782" w:rsidRDefault="00A17782" w:rsidP="00B240BD">
            <w:pPr>
              <w:jc w:val="center"/>
              <w:rPr>
                <w:rFonts w:ascii="Arial" w:hAnsi="Arial"/>
                <w:b/>
                <w:sz w:val="24"/>
              </w:rPr>
            </w:pPr>
          </w:p>
        </w:tc>
        <w:tc>
          <w:tcPr>
            <w:tcW w:w="567" w:type="dxa"/>
            <w:vMerge/>
          </w:tcPr>
          <w:p w:rsidR="00A17782" w:rsidRDefault="00A17782" w:rsidP="00B240BD">
            <w:pPr>
              <w:pStyle w:val="Retraitcorpsdetexte"/>
              <w:rPr>
                <w:b w:val="0"/>
                <w:sz w:val="22"/>
              </w:rPr>
            </w:pPr>
          </w:p>
        </w:tc>
        <w:tc>
          <w:tcPr>
            <w:tcW w:w="678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7782" w:rsidRDefault="00A17782" w:rsidP="00B240BD">
            <w:pPr>
              <w:rPr>
                <w:rFonts w:ascii="Arial" w:hAnsi="Arial"/>
                <w:b/>
                <w:sz w:val="18"/>
              </w:rPr>
            </w:pPr>
          </w:p>
        </w:tc>
        <w:tc>
          <w:tcPr>
            <w:tcW w:w="315" w:type="dxa"/>
            <w:gridSpan w:val="3"/>
            <w:tcBorders>
              <w:left w:val="nil"/>
            </w:tcBorders>
          </w:tcPr>
          <w:p w:rsidR="00A17782" w:rsidRDefault="00A17782" w:rsidP="00B240BD">
            <w:pPr>
              <w:pStyle w:val="Retraitcorpsdetexte"/>
              <w:rPr>
                <w:b w:val="0"/>
                <w:sz w:val="22"/>
              </w:rPr>
            </w:pPr>
          </w:p>
        </w:tc>
        <w:tc>
          <w:tcPr>
            <w:tcW w:w="162" w:type="dxa"/>
            <w:gridSpan w:val="2"/>
            <w:vMerge/>
          </w:tcPr>
          <w:p w:rsidR="00A17782" w:rsidRDefault="00A17782" w:rsidP="00B240BD">
            <w:pPr>
              <w:pStyle w:val="Retraitcorpsdetexte"/>
            </w:pPr>
          </w:p>
        </w:tc>
        <w:tc>
          <w:tcPr>
            <w:tcW w:w="435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17782" w:rsidRDefault="00A17782" w:rsidP="00B240BD">
            <w:pPr>
              <w:pStyle w:val="Retraitcorpsdetexte"/>
              <w:rPr>
                <w:b w:val="0"/>
              </w:rPr>
            </w:pPr>
          </w:p>
        </w:tc>
        <w:tc>
          <w:tcPr>
            <w:tcW w:w="162" w:type="dxa"/>
            <w:vMerge/>
            <w:tcBorders>
              <w:left w:val="nil"/>
            </w:tcBorders>
          </w:tcPr>
          <w:p w:rsidR="00A17782" w:rsidRDefault="00A17782" w:rsidP="00B240BD">
            <w:pPr>
              <w:pStyle w:val="Retraitcorpsdetexte"/>
            </w:pPr>
          </w:p>
        </w:tc>
        <w:tc>
          <w:tcPr>
            <w:tcW w:w="678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17782" w:rsidRDefault="00A17782" w:rsidP="00B240BD">
            <w:pPr>
              <w:pStyle w:val="Retraitcorpsdetexte"/>
              <w:rPr>
                <w:b w:val="0"/>
              </w:rPr>
            </w:pPr>
          </w:p>
        </w:tc>
      </w:tr>
      <w:tr w:rsidR="00A17782" w:rsidTr="00711B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hRule="exact" w:val="521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A17782" w:rsidRDefault="00A17782" w:rsidP="00B240BD">
            <w:pPr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17782" w:rsidRDefault="00A17782" w:rsidP="00B240BD">
            <w:pPr>
              <w:rPr>
                <w:rFonts w:ascii="Arial" w:hAnsi="Arial"/>
              </w:rPr>
            </w:pPr>
          </w:p>
        </w:tc>
        <w:tc>
          <w:tcPr>
            <w:tcW w:w="68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7782" w:rsidRDefault="00A17782" w:rsidP="00B240BD">
            <w:pPr>
              <w:rPr>
                <w:rFonts w:ascii="Arial" w:hAnsi="Aria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A17782" w:rsidRDefault="00A17782" w:rsidP="00B240BD">
            <w:pPr>
              <w:rPr>
                <w:rFonts w:ascii="Arial" w:hAnsi="Arial"/>
              </w:rPr>
            </w:pPr>
          </w:p>
        </w:tc>
        <w:tc>
          <w:tcPr>
            <w:tcW w:w="1155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17782" w:rsidRDefault="00A17782" w:rsidP="00B240BD">
            <w:pPr>
              <w:rPr>
                <w:rFonts w:ascii="Arial" w:hAnsi="Arial"/>
              </w:rPr>
            </w:pPr>
          </w:p>
        </w:tc>
      </w:tr>
      <w:tr w:rsidR="00A17782" w:rsidTr="001570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543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782" w:rsidRDefault="00A37DBB" w:rsidP="00B240BD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808080"/>
                <w:sz w:val="32"/>
              </w:rPr>
              <w:t>Vue de l’angle des rue</w:t>
            </w:r>
            <w:r w:rsidR="003303AB">
              <w:rPr>
                <w:rFonts w:ascii="Arial" w:hAnsi="Arial" w:cs="Arial"/>
                <w:b/>
                <w:i/>
                <w:color w:val="808080"/>
                <w:sz w:val="32"/>
              </w:rPr>
              <w:t>s</w:t>
            </w:r>
            <w:r>
              <w:rPr>
                <w:rFonts w:ascii="Arial" w:hAnsi="Arial" w:cs="Arial"/>
                <w:b/>
                <w:i/>
                <w:color w:val="808080"/>
                <w:sz w:val="32"/>
              </w:rPr>
              <w:t xml:space="preserve"> de Verdun et Jean-Jacques Rousseau</w:t>
            </w:r>
          </w:p>
        </w:tc>
        <w:tc>
          <w:tcPr>
            <w:tcW w:w="77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782" w:rsidRDefault="00157049" w:rsidP="00157049">
            <w:pPr>
              <w:ind w:right="-207" w:hanging="128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>
                  <wp:extent cx="5000625" cy="257175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782" w:rsidRDefault="003303AB" w:rsidP="00B240BD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>
                  <wp:extent cx="7105650" cy="418147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0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782" w:rsidTr="001570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cantSplit/>
          <w:trHeight w:val="839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7782" w:rsidRDefault="00A17782" w:rsidP="00B240BD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779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7782" w:rsidRDefault="00A17782" w:rsidP="00B240BD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ETAT EXISTANT</w:t>
            </w:r>
          </w:p>
        </w:tc>
        <w:tc>
          <w:tcPr>
            <w:tcW w:w="1134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7782" w:rsidRDefault="00A17782" w:rsidP="00B240BD">
            <w:pPr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ETAT PROJETE </w:t>
            </w:r>
          </w:p>
        </w:tc>
      </w:tr>
    </w:tbl>
    <w:p w:rsidR="00A17782" w:rsidRPr="00D8138E" w:rsidRDefault="00A17782" w:rsidP="00157049"/>
    <w:sectPr w:rsidR="00A17782" w:rsidRPr="00D8138E" w:rsidSect="00044502">
      <w:type w:val="continuous"/>
      <w:pgSz w:w="23814" w:h="16840" w:orient="landscape" w:code="8"/>
      <w:pgMar w:top="567" w:right="1276" w:bottom="567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7345" w:rsidRDefault="00F37345">
      <w:r>
        <w:separator/>
      </w:r>
    </w:p>
  </w:endnote>
  <w:endnote w:type="continuationSeparator" w:id="0">
    <w:p w:rsidR="00F37345" w:rsidRDefault="00F37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7345" w:rsidRDefault="00F37345">
      <w:r>
        <w:separator/>
      </w:r>
    </w:p>
  </w:footnote>
  <w:footnote w:type="continuationSeparator" w:id="0">
    <w:p w:rsidR="00F37345" w:rsidRDefault="00F373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9E620A4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587CB8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2AE39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C9252B8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D0047BC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54C5698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16F3BA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947B3A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C002ED4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72C99F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5D11"/>
    <w:rsid w:val="0003464B"/>
    <w:rsid w:val="00036C28"/>
    <w:rsid w:val="0004077A"/>
    <w:rsid w:val="000417E9"/>
    <w:rsid w:val="00044502"/>
    <w:rsid w:val="000467AC"/>
    <w:rsid w:val="000554E4"/>
    <w:rsid w:val="0006182D"/>
    <w:rsid w:val="00067CE1"/>
    <w:rsid w:val="00071F33"/>
    <w:rsid w:val="00082DA4"/>
    <w:rsid w:val="00090702"/>
    <w:rsid w:val="000A4EB7"/>
    <w:rsid w:val="000A7ADA"/>
    <w:rsid w:val="000B01E2"/>
    <w:rsid w:val="000C6BC6"/>
    <w:rsid w:val="000D1A71"/>
    <w:rsid w:val="000D7C7F"/>
    <w:rsid w:val="000F1D39"/>
    <w:rsid w:val="000F4652"/>
    <w:rsid w:val="000F5572"/>
    <w:rsid w:val="000F5DE7"/>
    <w:rsid w:val="000F79D2"/>
    <w:rsid w:val="00100F2C"/>
    <w:rsid w:val="001032C6"/>
    <w:rsid w:val="00106E91"/>
    <w:rsid w:val="00122933"/>
    <w:rsid w:val="0012462A"/>
    <w:rsid w:val="00130B1A"/>
    <w:rsid w:val="001421DA"/>
    <w:rsid w:val="001436D1"/>
    <w:rsid w:val="00157049"/>
    <w:rsid w:val="00163845"/>
    <w:rsid w:val="00173493"/>
    <w:rsid w:val="001C2D9C"/>
    <w:rsid w:val="001D4B75"/>
    <w:rsid w:val="001D6679"/>
    <w:rsid w:val="001F7933"/>
    <w:rsid w:val="0021239E"/>
    <w:rsid w:val="00212FB9"/>
    <w:rsid w:val="00216A27"/>
    <w:rsid w:val="002439AA"/>
    <w:rsid w:val="00245D3D"/>
    <w:rsid w:val="0025023A"/>
    <w:rsid w:val="00256420"/>
    <w:rsid w:val="00265238"/>
    <w:rsid w:val="00287A56"/>
    <w:rsid w:val="002A66A0"/>
    <w:rsid w:val="002B0A43"/>
    <w:rsid w:val="002B11DE"/>
    <w:rsid w:val="002E725B"/>
    <w:rsid w:val="00326795"/>
    <w:rsid w:val="003303AB"/>
    <w:rsid w:val="003374B0"/>
    <w:rsid w:val="00346249"/>
    <w:rsid w:val="00352BC5"/>
    <w:rsid w:val="003563BF"/>
    <w:rsid w:val="00361120"/>
    <w:rsid w:val="00367F8A"/>
    <w:rsid w:val="003708F0"/>
    <w:rsid w:val="00371662"/>
    <w:rsid w:val="003A4773"/>
    <w:rsid w:val="003C0B1D"/>
    <w:rsid w:val="003D78C3"/>
    <w:rsid w:val="003F3711"/>
    <w:rsid w:val="00404985"/>
    <w:rsid w:val="00415CD1"/>
    <w:rsid w:val="00420CC2"/>
    <w:rsid w:val="00426CB2"/>
    <w:rsid w:val="004300DD"/>
    <w:rsid w:val="004410F9"/>
    <w:rsid w:val="00443796"/>
    <w:rsid w:val="00445384"/>
    <w:rsid w:val="00447B29"/>
    <w:rsid w:val="00452923"/>
    <w:rsid w:val="00460D6B"/>
    <w:rsid w:val="0047346C"/>
    <w:rsid w:val="00477403"/>
    <w:rsid w:val="00481876"/>
    <w:rsid w:val="00482978"/>
    <w:rsid w:val="00485D60"/>
    <w:rsid w:val="0049065E"/>
    <w:rsid w:val="00493C59"/>
    <w:rsid w:val="004A41CA"/>
    <w:rsid w:val="004C2BF2"/>
    <w:rsid w:val="004C54C5"/>
    <w:rsid w:val="004D6265"/>
    <w:rsid w:val="004E36DB"/>
    <w:rsid w:val="004E5322"/>
    <w:rsid w:val="004E5C6D"/>
    <w:rsid w:val="004E7139"/>
    <w:rsid w:val="004F3BEA"/>
    <w:rsid w:val="004F78D9"/>
    <w:rsid w:val="00506324"/>
    <w:rsid w:val="00513093"/>
    <w:rsid w:val="00516BEF"/>
    <w:rsid w:val="00522124"/>
    <w:rsid w:val="00522B4E"/>
    <w:rsid w:val="00526376"/>
    <w:rsid w:val="00573189"/>
    <w:rsid w:val="0058278A"/>
    <w:rsid w:val="00587181"/>
    <w:rsid w:val="00596377"/>
    <w:rsid w:val="005A21FC"/>
    <w:rsid w:val="005A4E8C"/>
    <w:rsid w:val="005A794A"/>
    <w:rsid w:val="005D0C4D"/>
    <w:rsid w:val="005D507E"/>
    <w:rsid w:val="005E6C94"/>
    <w:rsid w:val="005F2ABB"/>
    <w:rsid w:val="00604A0D"/>
    <w:rsid w:val="00606320"/>
    <w:rsid w:val="006074C7"/>
    <w:rsid w:val="006202CA"/>
    <w:rsid w:val="006238CF"/>
    <w:rsid w:val="006330E6"/>
    <w:rsid w:val="00634B46"/>
    <w:rsid w:val="00662DD3"/>
    <w:rsid w:val="0068283B"/>
    <w:rsid w:val="006832B4"/>
    <w:rsid w:val="00696A6D"/>
    <w:rsid w:val="006B0654"/>
    <w:rsid w:val="006B2413"/>
    <w:rsid w:val="006C396B"/>
    <w:rsid w:val="006C5B3A"/>
    <w:rsid w:val="006E3151"/>
    <w:rsid w:val="006F383C"/>
    <w:rsid w:val="00706E91"/>
    <w:rsid w:val="00711B91"/>
    <w:rsid w:val="00714BEC"/>
    <w:rsid w:val="0071736A"/>
    <w:rsid w:val="00722AA8"/>
    <w:rsid w:val="0073271B"/>
    <w:rsid w:val="00736BCC"/>
    <w:rsid w:val="0074729F"/>
    <w:rsid w:val="007667F4"/>
    <w:rsid w:val="007779E6"/>
    <w:rsid w:val="007875E6"/>
    <w:rsid w:val="00797D07"/>
    <w:rsid w:val="007A0F4C"/>
    <w:rsid w:val="007C21F0"/>
    <w:rsid w:val="007C4B5B"/>
    <w:rsid w:val="007D1573"/>
    <w:rsid w:val="007D71B9"/>
    <w:rsid w:val="007E1005"/>
    <w:rsid w:val="007F7042"/>
    <w:rsid w:val="00805ED9"/>
    <w:rsid w:val="008143FD"/>
    <w:rsid w:val="00822725"/>
    <w:rsid w:val="00823E39"/>
    <w:rsid w:val="008348A5"/>
    <w:rsid w:val="0085030B"/>
    <w:rsid w:val="00876308"/>
    <w:rsid w:val="0088197C"/>
    <w:rsid w:val="00887E0A"/>
    <w:rsid w:val="008A45B0"/>
    <w:rsid w:val="008A630B"/>
    <w:rsid w:val="008B105F"/>
    <w:rsid w:val="008B2CC6"/>
    <w:rsid w:val="008C6CBE"/>
    <w:rsid w:val="008D302F"/>
    <w:rsid w:val="008E6DC7"/>
    <w:rsid w:val="008F6015"/>
    <w:rsid w:val="008F6F2D"/>
    <w:rsid w:val="00900926"/>
    <w:rsid w:val="00901194"/>
    <w:rsid w:val="00904A96"/>
    <w:rsid w:val="0092030F"/>
    <w:rsid w:val="00930488"/>
    <w:rsid w:val="00945510"/>
    <w:rsid w:val="00946A62"/>
    <w:rsid w:val="0095209B"/>
    <w:rsid w:val="00954385"/>
    <w:rsid w:val="00960E71"/>
    <w:rsid w:val="00963C6E"/>
    <w:rsid w:val="00965DC4"/>
    <w:rsid w:val="00965E7A"/>
    <w:rsid w:val="00967D34"/>
    <w:rsid w:val="00974C33"/>
    <w:rsid w:val="00986F07"/>
    <w:rsid w:val="009956AF"/>
    <w:rsid w:val="00996FBC"/>
    <w:rsid w:val="0099702C"/>
    <w:rsid w:val="009A7F0E"/>
    <w:rsid w:val="009C046B"/>
    <w:rsid w:val="009C09A1"/>
    <w:rsid w:val="009C59A4"/>
    <w:rsid w:val="009E3FAA"/>
    <w:rsid w:val="009F7BAF"/>
    <w:rsid w:val="00A17782"/>
    <w:rsid w:val="00A204B6"/>
    <w:rsid w:val="00A23A3A"/>
    <w:rsid w:val="00A25EEC"/>
    <w:rsid w:val="00A37DBB"/>
    <w:rsid w:val="00A37E83"/>
    <w:rsid w:val="00A43136"/>
    <w:rsid w:val="00A50211"/>
    <w:rsid w:val="00A561B7"/>
    <w:rsid w:val="00A706F3"/>
    <w:rsid w:val="00A805DC"/>
    <w:rsid w:val="00AB3D42"/>
    <w:rsid w:val="00AC2A86"/>
    <w:rsid w:val="00AC5B2A"/>
    <w:rsid w:val="00AC6F25"/>
    <w:rsid w:val="00AE3653"/>
    <w:rsid w:val="00AE3B8F"/>
    <w:rsid w:val="00AF589C"/>
    <w:rsid w:val="00B041CD"/>
    <w:rsid w:val="00B07AE2"/>
    <w:rsid w:val="00B12200"/>
    <w:rsid w:val="00B229AD"/>
    <w:rsid w:val="00B22CF7"/>
    <w:rsid w:val="00B23DB4"/>
    <w:rsid w:val="00B240BD"/>
    <w:rsid w:val="00B25FD4"/>
    <w:rsid w:val="00B2749A"/>
    <w:rsid w:val="00B37E47"/>
    <w:rsid w:val="00B40C6A"/>
    <w:rsid w:val="00B46BE9"/>
    <w:rsid w:val="00B74E81"/>
    <w:rsid w:val="00B8246D"/>
    <w:rsid w:val="00B857DD"/>
    <w:rsid w:val="00BE5504"/>
    <w:rsid w:val="00BE5D11"/>
    <w:rsid w:val="00BE7A8C"/>
    <w:rsid w:val="00BF1E63"/>
    <w:rsid w:val="00BF2993"/>
    <w:rsid w:val="00BF4242"/>
    <w:rsid w:val="00C04545"/>
    <w:rsid w:val="00C14AA3"/>
    <w:rsid w:val="00C50F53"/>
    <w:rsid w:val="00C51358"/>
    <w:rsid w:val="00C52D19"/>
    <w:rsid w:val="00C63DA5"/>
    <w:rsid w:val="00C7357F"/>
    <w:rsid w:val="00C80B31"/>
    <w:rsid w:val="00CB7ED3"/>
    <w:rsid w:val="00CD13C3"/>
    <w:rsid w:val="00D00BCA"/>
    <w:rsid w:val="00D03C7C"/>
    <w:rsid w:val="00D123B7"/>
    <w:rsid w:val="00D21C95"/>
    <w:rsid w:val="00D35A6C"/>
    <w:rsid w:val="00D36DEC"/>
    <w:rsid w:val="00D3745A"/>
    <w:rsid w:val="00D45224"/>
    <w:rsid w:val="00D636AE"/>
    <w:rsid w:val="00D642DB"/>
    <w:rsid w:val="00D775E3"/>
    <w:rsid w:val="00D8138E"/>
    <w:rsid w:val="00D81607"/>
    <w:rsid w:val="00D95E01"/>
    <w:rsid w:val="00DA1676"/>
    <w:rsid w:val="00DA5686"/>
    <w:rsid w:val="00DA6A33"/>
    <w:rsid w:val="00DB18CD"/>
    <w:rsid w:val="00DB6E0B"/>
    <w:rsid w:val="00DB74AC"/>
    <w:rsid w:val="00DC073C"/>
    <w:rsid w:val="00DC09EE"/>
    <w:rsid w:val="00DC11B5"/>
    <w:rsid w:val="00DC2BD1"/>
    <w:rsid w:val="00DC3ECF"/>
    <w:rsid w:val="00DC42F7"/>
    <w:rsid w:val="00DE2EDD"/>
    <w:rsid w:val="00DE4748"/>
    <w:rsid w:val="00DF5544"/>
    <w:rsid w:val="00E403CF"/>
    <w:rsid w:val="00E416E7"/>
    <w:rsid w:val="00E4362F"/>
    <w:rsid w:val="00E46E51"/>
    <w:rsid w:val="00E56086"/>
    <w:rsid w:val="00E636C4"/>
    <w:rsid w:val="00E92D88"/>
    <w:rsid w:val="00E96419"/>
    <w:rsid w:val="00EA7241"/>
    <w:rsid w:val="00EA7368"/>
    <w:rsid w:val="00EB27A9"/>
    <w:rsid w:val="00EB4CD7"/>
    <w:rsid w:val="00EC187A"/>
    <w:rsid w:val="00EC5B52"/>
    <w:rsid w:val="00ED1C96"/>
    <w:rsid w:val="00ED73D8"/>
    <w:rsid w:val="00ED7DF7"/>
    <w:rsid w:val="00EE635B"/>
    <w:rsid w:val="00EF26B0"/>
    <w:rsid w:val="00F2507C"/>
    <w:rsid w:val="00F30888"/>
    <w:rsid w:val="00F37345"/>
    <w:rsid w:val="00F939A3"/>
    <w:rsid w:val="00FB52E2"/>
    <w:rsid w:val="00FD0B72"/>
    <w:rsid w:val="00FD1C6E"/>
    <w:rsid w:val="00FD56E4"/>
    <w:rsid w:val="00FD5AC5"/>
    <w:rsid w:val="00FE2236"/>
    <w:rsid w:val="00FE3091"/>
    <w:rsid w:val="00FF4BB3"/>
    <w:rsid w:val="00FF54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rokecolor="red">
      <v:stroke endarrow="block" color="red" weight="1pt"/>
    </o:shapedefaults>
    <o:shapelayout v:ext="edit">
      <o:idmap v:ext="edit" data="1"/>
    </o:shapelayout>
  </w:shapeDefaults>
  <w:decimalSymbol w:val=","/>
  <w:listSeparator w:val=";"/>
  <w14:docId w14:val="53F93971"/>
  <w15:docId w15:val="{231D3A58-079F-4B24-8585-4F8D68A94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F7042"/>
  </w:style>
  <w:style w:type="paragraph" w:styleId="Titre1">
    <w:name w:val="heading 1"/>
    <w:basedOn w:val="Normal"/>
    <w:next w:val="Normal"/>
    <w:qFormat/>
    <w:rsid w:val="007F7042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  <w:tab w:val="left" w:pos="11088"/>
        <w:tab w:val="left" w:pos="11808"/>
        <w:tab w:val="left" w:pos="12528"/>
        <w:tab w:val="left" w:pos="13248"/>
      </w:tabs>
      <w:ind w:left="1276" w:right="102"/>
      <w:outlineLvl w:val="0"/>
    </w:pPr>
    <w:rPr>
      <w:rFonts w:ascii="Univers" w:hAnsi="Univers"/>
      <w:b/>
      <w:sz w:val="24"/>
    </w:rPr>
  </w:style>
  <w:style w:type="paragraph" w:styleId="Titre2">
    <w:name w:val="heading 2"/>
    <w:basedOn w:val="Normal"/>
    <w:next w:val="Normal"/>
    <w:qFormat/>
    <w:rsid w:val="007F7042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  <w:tab w:val="left" w:pos="11088"/>
        <w:tab w:val="left" w:pos="11808"/>
        <w:tab w:val="left" w:pos="12528"/>
        <w:tab w:val="left" w:pos="13248"/>
      </w:tabs>
      <w:ind w:right="102"/>
      <w:jc w:val="right"/>
      <w:outlineLvl w:val="1"/>
    </w:pPr>
    <w:rPr>
      <w:rFonts w:ascii="Arial" w:hAnsi="Arial"/>
      <w:sz w:val="24"/>
    </w:rPr>
  </w:style>
  <w:style w:type="paragraph" w:styleId="Titre3">
    <w:name w:val="heading 3"/>
    <w:basedOn w:val="Normal"/>
    <w:next w:val="Normal"/>
    <w:qFormat/>
    <w:rsid w:val="007F7042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  <w:tab w:val="left" w:pos="11088"/>
        <w:tab w:val="left" w:pos="11808"/>
        <w:tab w:val="left" w:pos="12528"/>
        <w:tab w:val="left" w:pos="13248"/>
      </w:tabs>
      <w:ind w:right="102"/>
      <w:jc w:val="center"/>
      <w:outlineLvl w:val="2"/>
    </w:pPr>
    <w:rPr>
      <w:rFonts w:ascii="Arial" w:hAnsi="Arial"/>
      <w:b/>
      <w:sz w:val="24"/>
      <w:u w:val="single"/>
    </w:rPr>
  </w:style>
  <w:style w:type="paragraph" w:styleId="Titre4">
    <w:name w:val="heading 4"/>
    <w:basedOn w:val="Normal"/>
    <w:next w:val="Normal"/>
    <w:qFormat/>
    <w:rsid w:val="007F7042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  <w:tab w:val="left" w:pos="11088"/>
        <w:tab w:val="left" w:pos="11808"/>
        <w:tab w:val="left" w:pos="12528"/>
        <w:tab w:val="left" w:pos="13248"/>
      </w:tabs>
      <w:ind w:right="102"/>
      <w:jc w:val="center"/>
      <w:outlineLvl w:val="3"/>
    </w:pPr>
    <w:rPr>
      <w:rFonts w:ascii="Arial" w:hAnsi="Arial"/>
      <w:b/>
      <w:sz w:val="28"/>
    </w:rPr>
  </w:style>
  <w:style w:type="paragraph" w:styleId="Titre5">
    <w:name w:val="heading 5"/>
    <w:basedOn w:val="Normal"/>
    <w:next w:val="Normal"/>
    <w:qFormat/>
    <w:rsid w:val="007F7042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  <w:tab w:val="left" w:pos="11088"/>
        <w:tab w:val="left" w:pos="11808"/>
        <w:tab w:val="left" w:pos="12528"/>
        <w:tab w:val="left" w:pos="13248"/>
      </w:tabs>
      <w:ind w:right="102"/>
      <w:jc w:val="center"/>
      <w:outlineLvl w:val="4"/>
    </w:pPr>
    <w:rPr>
      <w:rFonts w:ascii="Arial" w:hAnsi="Arial"/>
      <w:b/>
      <w:sz w:val="24"/>
    </w:rPr>
  </w:style>
  <w:style w:type="paragraph" w:styleId="Titre6">
    <w:name w:val="heading 6"/>
    <w:basedOn w:val="Normal"/>
    <w:next w:val="Normal"/>
    <w:qFormat/>
    <w:rsid w:val="005A794A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5A794A"/>
    <w:pPr>
      <w:spacing w:before="240" w:after="60"/>
      <w:outlineLvl w:val="6"/>
    </w:pPr>
    <w:rPr>
      <w:sz w:val="24"/>
      <w:szCs w:val="24"/>
    </w:rPr>
  </w:style>
  <w:style w:type="paragraph" w:styleId="Titre8">
    <w:name w:val="heading 8"/>
    <w:basedOn w:val="Normal"/>
    <w:next w:val="Normal"/>
    <w:qFormat/>
    <w:rsid w:val="005A794A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5A794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7F704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7F7042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F7042"/>
  </w:style>
  <w:style w:type="paragraph" w:styleId="Retraitcorpsdetexte">
    <w:name w:val="Body Text Indent"/>
    <w:basedOn w:val="Normal"/>
    <w:rsid w:val="007F7042"/>
    <w:pPr>
      <w:widowControl w:val="0"/>
    </w:pPr>
    <w:rPr>
      <w:rFonts w:ascii="Arial" w:hAnsi="Arial"/>
      <w:b/>
      <w:sz w:val="24"/>
    </w:rPr>
  </w:style>
  <w:style w:type="paragraph" w:styleId="Corpsdetexte3">
    <w:name w:val="Body Text 3"/>
    <w:basedOn w:val="Normal"/>
    <w:rsid w:val="007F7042"/>
    <w:pPr>
      <w:widowControl w:val="0"/>
    </w:pPr>
    <w:rPr>
      <w:rFonts w:ascii="Arial" w:hAnsi="Arial"/>
      <w:b/>
      <w:sz w:val="28"/>
    </w:rPr>
  </w:style>
  <w:style w:type="paragraph" w:styleId="Adressedestinataire">
    <w:name w:val="envelope address"/>
    <w:basedOn w:val="Normal"/>
    <w:rsid w:val="005A794A"/>
    <w:pPr>
      <w:framePr w:w="7938" w:h="1985" w:hRule="exact" w:hSpace="141" w:wrap="auto" w:hAnchor="page" w:xAlign="center" w:yAlign="bottom"/>
      <w:ind w:left="2835"/>
    </w:pPr>
    <w:rPr>
      <w:rFonts w:ascii="Arial" w:hAnsi="Arial" w:cs="Arial"/>
      <w:sz w:val="24"/>
      <w:szCs w:val="24"/>
    </w:rPr>
  </w:style>
  <w:style w:type="paragraph" w:styleId="Adresseexpditeur">
    <w:name w:val="envelope return"/>
    <w:basedOn w:val="Normal"/>
    <w:rsid w:val="005A794A"/>
    <w:rPr>
      <w:rFonts w:ascii="Arial" w:hAnsi="Arial" w:cs="Arial"/>
    </w:rPr>
  </w:style>
  <w:style w:type="paragraph" w:styleId="AdresseHTML">
    <w:name w:val="HTML Address"/>
    <w:basedOn w:val="Normal"/>
    <w:rsid w:val="005A794A"/>
    <w:rPr>
      <w:i/>
      <w:iCs/>
    </w:rPr>
  </w:style>
  <w:style w:type="paragraph" w:styleId="Commentaire">
    <w:name w:val="annotation text"/>
    <w:basedOn w:val="Normal"/>
    <w:semiHidden/>
    <w:rsid w:val="005A794A"/>
  </w:style>
  <w:style w:type="paragraph" w:styleId="Corpsdetexte">
    <w:name w:val="Body Text"/>
    <w:basedOn w:val="Normal"/>
    <w:rsid w:val="005A794A"/>
    <w:pPr>
      <w:spacing w:after="120"/>
    </w:pPr>
  </w:style>
  <w:style w:type="paragraph" w:styleId="Corpsdetexte2">
    <w:name w:val="Body Text 2"/>
    <w:basedOn w:val="Normal"/>
    <w:rsid w:val="005A794A"/>
    <w:pPr>
      <w:spacing w:after="120" w:line="480" w:lineRule="auto"/>
    </w:pPr>
  </w:style>
  <w:style w:type="paragraph" w:styleId="Date">
    <w:name w:val="Date"/>
    <w:basedOn w:val="Normal"/>
    <w:next w:val="Normal"/>
    <w:rsid w:val="005A794A"/>
  </w:style>
  <w:style w:type="paragraph" w:styleId="En-ttedemessage">
    <w:name w:val="Message Header"/>
    <w:basedOn w:val="Normal"/>
    <w:rsid w:val="005A794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Explorateurdedocuments">
    <w:name w:val="Document Map"/>
    <w:basedOn w:val="Normal"/>
    <w:semiHidden/>
    <w:rsid w:val="005A794A"/>
    <w:pPr>
      <w:shd w:val="clear" w:color="auto" w:fill="000080"/>
    </w:pPr>
    <w:rPr>
      <w:rFonts w:ascii="Tahoma" w:hAnsi="Tahoma" w:cs="Tahoma"/>
    </w:rPr>
  </w:style>
  <w:style w:type="paragraph" w:styleId="Formuledepolitesse">
    <w:name w:val="Closing"/>
    <w:basedOn w:val="Normal"/>
    <w:rsid w:val="005A794A"/>
    <w:pPr>
      <w:ind w:left="4252"/>
    </w:pPr>
  </w:style>
  <w:style w:type="paragraph" w:styleId="Index1">
    <w:name w:val="index 1"/>
    <w:basedOn w:val="Normal"/>
    <w:next w:val="Normal"/>
    <w:autoRedefine/>
    <w:semiHidden/>
    <w:rsid w:val="005A794A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5A794A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5A794A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5A794A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5A794A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5A794A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5A794A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5A794A"/>
    <w:pPr>
      <w:ind w:left="1600" w:hanging="200"/>
    </w:pPr>
  </w:style>
  <w:style w:type="paragraph" w:styleId="Index9">
    <w:name w:val="index 9"/>
    <w:basedOn w:val="Normal"/>
    <w:next w:val="Normal"/>
    <w:autoRedefine/>
    <w:semiHidden/>
    <w:rsid w:val="005A794A"/>
    <w:pPr>
      <w:ind w:left="1800" w:hanging="200"/>
    </w:pPr>
  </w:style>
  <w:style w:type="paragraph" w:styleId="Lgende">
    <w:name w:val="caption"/>
    <w:basedOn w:val="Normal"/>
    <w:next w:val="Normal"/>
    <w:qFormat/>
    <w:rsid w:val="005A794A"/>
    <w:rPr>
      <w:b/>
      <w:bCs/>
    </w:rPr>
  </w:style>
  <w:style w:type="paragraph" w:styleId="Liste">
    <w:name w:val="List"/>
    <w:basedOn w:val="Normal"/>
    <w:rsid w:val="005A794A"/>
    <w:pPr>
      <w:ind w:left="283" w:hanging="283"/>
    </w:pPr>
  </w:style>
  <w:style w:type="paragraph" w:styleId="Liste2">
    <w:name w:val="List 2"/>
    <w:basedOn w:val="Normal"/>
    <w:rsid w:val="005A794A"/>
    <w:pPr>
      <w:ind w:left="566" w:hanging="283"/>
    </w:pPr>
  </w:style>
  <w:style w:type="paragraph" w:styleId="Liste3">
    <w:name w:val="List 3"/>
    <w:basedOn w:val="Normal"/>
    <w:rsid w:val="005A794A"/>
    <w:pPr>
      <w:ind w:left="849" w:hanging="283"/>
    </w:pPr>
  </w:style>
  <w:style w:type="paragraph" w:styleId="Liste4">
    <w:name w:val="List 4"/>
    <w:basedOn w:val="Normal"/>
    <w:rsid w:val="005A794A"/>
    <w:pPr>
      <w:ind w:left="1132" w:hanging="283"/>
    </w:pPr>
  </w:style>
  <w:style w:type="paragraph" w:styleId="Liste5">
    <w:name w:val="List 5"/>
    <w:basedOn w:val="Normal"/>
    <w:rsid w:val="005A794A"/>
    <w:pPr>
      <w:ind w:left="1415" w:hanging="283"/>
    </w:pPr>
  </w:style>
  <w:style w:type="paragraph" w:styleId="Listenumros">
    <w:name w:val="List Number"/>
    <w:basedOn w:val="Normal"/>
    <w:rsid w:val="005A794A"/>
    <w:pPr>
      <w:numPr>
        <w:numId w:val="1"/>
      </w:numPr>
    </w:pPr>
  </w:style>
  <w:style w:type="paragraph" w:styleId="Listenumros2">
    <w:name w:val="List Number 2"/>
    <w:basedOn w:val="Normal"/>
    <w:rsid w:val="005A794A"/>
    <w:pPr>
      <w:numPr>
        <w:numId w:val="2"/>
      </w:numPr>
    </w:pPr>
  </w:style>
  <w:style w:type="paragraph" w:styleId="Listenumros3">
    <w:name w:val="List Number 3"/>
    <w:basedOn w:val="Normal"/>
    <w:rsid w:val="005A794A"/>
    <w:pPr>
      <w:numPr>
        <w:numId w:val="3"/>
      </w:numPr>
    </w:pPr>
  </w:style>
  <w:style w:type="paragraph" w:styleId="Listenumros4">
    <w:name w:val="List Number 4"/>
    <w:basedOn w:val="Normal"/>
    <w:rsid w:val="005A794A"/>
    <w:pPr>
      <w:numPr>
        <w:numId w:val="4"/>
      </w:numPr>
    </w:pPr>
  </w:style>
  <w:style w:type="paragraph" w:styleId="Listenumros5">
    <w:name w:val="List Number 5"/>
    <w:basedOn w:val="Normal"/>
    <w:rsid w:val="005A794A"/>
    <w:pPr>
      <w:numPr>
        <w:numId w:val="5"/>
      </w:numPr>
    </w:pPr>
  </w:style>
  <w:style w:type="paragraph" w:styleId="Listepuces">
    <w:name w:val="List Bullet"/>
    <w:basedOn w:val="Normal"/>
    <w:rsid w:val="005A794A"/>
    <w:pPr>
      <w:numPr>
        <w:numId w:val="6"/>
      </w:numPr>
    </w:pPr>
  </w:style>
  <w:style w:type="paragraph" w:styleId="Listepuces2">
    <w:name w:val="List Bullet 2"/>
    <w:basedOn w:val="Normal"/>
    <w:rsid w:val="005A794A"/>
    <w:pPr>
      <w:numPr>
        <w:numId w:val="7"/>
      </w:numPr>
    </w:pPr>
  </w:style>
  <w:style w:type="paragraph" w:styleId="Listepuces3">
    <w:name w:val="List Bullet 3"/>
    <w:basedOn w:val="Normal"/>
    <w:rsid w:val="005A794A"/>
    <w:pPr>
      <w:numPr>
        <w:numId w:val="8"/>
      </w:numPr>
    </w:pPr>
  </w:style>
  <w:style w:type="paragraph" w:styleId="Listepuces4">
    <w:name w:val="List Bullet 4"/>
    <w:basedOn w:val="Normal"/>
    <w:rsid w:val="005A794A"/>
    <w:pPr>
      <w:numPr>
        <w:numId w:val="9"/>
      </w:numPr>
    </w:pPr>
  </w:style>
  <w:style w:type="paragraph" w:styleId="Listepuces5">
    <w:name w:val="List Bullet 5"/>
    <w:basedOn w:val="Normal"/>
    <w:rsid w:val="005A794A"/>
    <w:pPr>
      <w:numPr>
        <w:numId w:val="10"/>
      </w:numPr>
    </w:pPr>
  </w:style>
  <w:style w:type="paragraph" w:styleId="Listecontinue">
    <w:name w:val="List Continue"/>
    <w:basedOn w:val="Normal"/>
    <w:rsid w:val="005A794A"/>
    <w:pPr>
      <w:spacing w:after="120"/>
      <w:ind w:left="283"/>
    </w:pPr>
  </w:style>
  <w:style w:type="paragraph" w:styleId="Listecontinue2">
    <w:name w:val="List Continue 2"/>
    <w:basedOn w:val="Normal"/>
    <w:rsid w:val="005A794A"/>
    <w:pPr>
      <w:spacing w:after="120"/>
      <w:ind w:left="566"/>
    </w:pPr>
  </w:style>
  <w:style w:type="paragraph" w:styleId="Listecontinue3">
    <w:name w:val="List Continue 3"/>
    <w:basedOn w:val="Normal"/>
    <w:rsid w:val="005A794A"/>
    <w:pPr>
      <w:spacing w:after="120"/>
      <w:ind w:left="849"/>
    </w:pPr>
  </w:style>
  <w:style w:type="paragraph" w:styleId="Listecontinue4">
    <w:name w:val="List Continue 4"/>
    <w:basedOn w:val="Normal"/>
    <w:rsid w:val="005A794A"/>
    <w:pPr>
      <w:spacing w:after="120"/>
      <w:ind w:left="1132"/>
    </w:pPr>
  </w:style>
  <w:style w:type="paragraph" w:styleId="Listecontinue5">
    <w:name w:val="List Continue 5"/>
    <w:basedOn w:val="Normal"/>
    <w:rsid w:val="005A794A"/>
    <w:pPr>
      <w:spacing w:after="120"/>
      <w:ind w:left="1415"/>
    </w:pPr>
  </w:style>
  <w:style w:type="paragraph" w:styleId="NormalWeb">
    <w:name w:val="Normal (Web)"/>
    <w:basedOn w:val="Normal"/>
    <w:rsid w:val="005A794A"/>
    <w:rPr>
      <w:sz w:val="24"/>
      <w:szCs w:val="24"/>
    </w:rPr>
  </w:style>
  <w:style w:type="paragraph" w:styleId="Normalcentr">
    <w:name w:val="Block Text"/>
    <w:basedOn w:val="Normal"/>
    <w:rsid w:val="005A794A"/>
    <w:pPr>
      <w:spacing w:after="120"/>
      <w:ind w:left="1440" w:right="1440"/>
    </w:pPr>
  </w:style>
  <w:style w:type="paragraph" w:styleId="Notedebasdepage">
    <w:name w:val="footnote text"/>
    <w:basedOn w:val="Normal"/>
    <w:semiHidden/>
    <w:rsid w:val="005A794A"/>
  </w:style>
  <w:style w:type="paragraph" w:styleId="Notedefin">
    <w:name w:val="endnote text"/>
    <w:basedOn w:val="Normal"/>
    <w:semiHidden/>
    <w:rsid w:val="005A794A"/>
  </w:style>
  <w:style w:type="paragraph" w:styleId="Objetducommentaire">
    <w:name w:val="annotation subject"/>
    <w:basedOn w:val="Commentaire"/>
    <w:next w:val="Commentaire"/>
    <w:semiHidden/>
    <w:rsid w:val="005A794A"/>
    <w:rPr>
      <w:b/>
      <w:bCs/>
    </w:rPr>
  </w:style>
  <w:style w:type="paragraph" w:styleId="PrformatHTML">
    <w:name w:val="HTML Preformatted"/>
    <w:basedOn w:val="Normal"/>
    <w:rsid w:val="005A794A"/>
    <w:rPr>
      <w:rFonts w:ascii="Courier New" w:hAnsi="Courier New" w:cs="Courier New"/>
    </w:rPr>
  </w:style>
  <w:style w:type="paragraph" w:styleId="Retrait1religne">
    <w:name w:val="Body Text First Indent"/>
    <w:basedOn w:val="Corpsdetexte"/>
    <w:rsid w:val="005A794A"/>
    <w:pPr>
      <w:ind w:firstLine="210"/>
    </w:pPr>
  </w:style>
  <w:style w:type="paragraph" w:styleId="Retraitcorpsdetexte2">
    <w:name w:val="Body Text Indent 2"/>
    <w:basedOn w:val="Normal"/>
    <w:rsid w:val="005A794A"/>
    <w:pPr>
      <w:spacing w:after="120" w:line="480" w:lineRule="auto"/>
      <w:ind w:left="283"/>
    </w:pPr>
  </w:style>
  <w:style w:type="paragraph" w:styleId="Retraitcorpsdetexte3">
    <w:name w:val="Body Text Indent 3"/>
    <w:basedOn w:val="Normal"/>
    <w:rsid w:val="005A794A"/>
    <w:pPr>
      <w:spacing w:after="120"/>
      <w:ind w:left="283"/>
    </w:pPr>
    <w:rPr>
      <w:sz w:val="16"/>
      <w:szCs w:val="16"/>
    </w:rPr>
  </w:style>
  <w:style w:type="paragraph" w:styleId="Retraitcorpset1relig">
    <w:name w:val="Body Text First Indent 2"/>
    <w:basedOn w:val="Retraitcorpsdetexte"/>
    <w:rsid w:val="005A794A"/>
    <w:pPr>
      <w:widowControl/>
      <w:spacing w:after="120"/>
      <w:ind w:left="283" w:firstLine="210"/>
    </w:pPr>
    <w:rPr>
      <w:rFonts w:ascii="Times New Roman" w:hAnsi="Times New Roman"/>
      <w:b w:val="0"/>
      <w:sz w:val="20"/>
    </w:rPr>
  </w:style>
  <w:style w:type="paragraph" w:styleId="Retraitnormal">
    <w:name w:val="Normal Indent"/>
    <w:basedOn w:val="Normal"/>
    <w:rsid w:val="005A794A"/>
    <w:pPr>
      <w:ind w:left="708"/>
    </w:pPr>
  </w:style>
  <w:style w:type="paragraph" w:styleId="Salutations">
    <w:name w:val="Salutation"/>
    <w:basedOn w:val="Normal"/>
    <w:next w:val="Normal"/>
    <w:rsid w:val="005A794A"/>
  </w:style>
  <w:style w:type="paragraph" w:styleId="Signature">
    <w:name w:val="Signature"/>
    <w:basedOn w:val="Normal"/>
    <w:rsid w:val="005A794A"/>
    <w:pPr>
      <w:ind w:left="4252"/>
    </w:pPr>
  </w:style>
  <w:style w:type="paragraph" w:styleId="Signaturelectronique">
    <w:name w:val="E-mail Signature"/>
    <w:basedOn w:val="Normal"/>
    <w:rsid w:val="005A794A"/>
  </w:style>
  <w:style w:type="paragraph" w:styleId="Sous-titre">
    <w:name w:val="Subtitle"/>
    <w:basedOn w:val="Normal"/>
    <w:qFormat/>
    <w:rsid w:val="005A794A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edesillustrations">
    <w:name w:val="table of figures"/>
    <w:basedOn w:val="Normal"/>
    <w:next w:val="Normal"/>
    <w:semiHidden/>
    <w:rsid w:val="005A794A"/>
  </w:style>
  <w:style w:type="paragraph" w:styleId="Tabledesrfrencesjuridiques">
    <w:name w:val="table of authorities"/>
    <w:basedOn w:val="Normal"/>
    <w:next w:val="Normal"/>
    <w:semiHidden/>
    <w:rsid w:val="005A794A"/>
    <w:pPr>
      <w:ind w:left="200" w:hanging="200"/>
    </w:pPr>
  </w:style>
  <w:style w:type="paragraph" w:styleId="Textebrut">
    <w:name w:val="Plain Text"/>
    <w:basedOn w:val="Normal"/>
    <w:rsid w:val="005A794A"/>
    <w:rPr>
      <w:rFonts w:ascii="Courier New" w:hAnsi="Courier New" w:cs="Courier New"/>
    </w:rPr>
  </w:style>
  <w:style w:type="paragraph" w:styleId="Textedebulles">
    <w:name w:val="Balloon Text"/>
    <w:basedOn w:val="Normal"/>
    <w:semiHidden/>
    <w:rsid w:val="005A794A"/>
    <w:rPr>
      <w:rFonts w:ascii="Tahoma" w:hAnsi="Tahoma" w:cs="Tahoma"/>
      <w:sz w:val="16"/>
      <w:szCs w:val="16"/>
    </w:rPr>
  </w:style>
  <w:style w:type="paragraph" w:styleId="Textedemacro">
    <w:name w:val="macro"/>
    <w:semiHidden/>
    <w:rsid w:val="005A79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itre">
    <w:name w:val="Title"/>
    <w:basedOn w:val="Normal"/>
    <w:qFormat/>
    <w:rsid w:val="005A794A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itredenote">
    <w:name w:val="Note Heading"/>
    <w:basedOn w:val="Normal"/>
    <w:next w:val="Normal"/>
    <w:rsid w:val="005A794A"/>
  </w:style>
  <w:style w:type="paragraph" w:styleId="Titreindex">
    <w:name w:val="index heading"/>
    <w:basedOn w:val="Normal"/>
    <w:next w:val="Index1"/>
    <w:semiHidden/>
    <w:rsid w:val="005A794A"/>
    <w:rPr>
      <w:rFonts w:ascii="Arial" w:hAnsi="Arial" w:cs="Arial"/>
      <w:b/>
      <w:bCs/>
    </w:rPr>
  </w:style>
  <w:style w:type="paragraph" w:styleId="TitreTR">
    <w:name w:val="toa heading"/>
    <w:basedOn w:val="Normal"/>
    <w:next w:val="Normal"/>
    <w:semiHidden/>
    <w:rsid w:val="005A794A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M1">
    <w:name w:val="toc 1"/>
    <w:basedOn w:val="Normal"/>
    <w:next w:val="Normal"/>
    <w:autoRedefine/>
    <w:semiHidden/>
    <w:rsid w:val="005A794A"/>
  </w:style>
  <w:style w:type="paragraph" w:styleId="TM2">
    <w:name w:val="toc 2"/>
    <w:basedOn w:val="Normal"/>
    <w:next w:val="Normal"/>
    <w:autoRedefine/>
    <w:semiHidden/>
    <w:rsid w:val="005A794A"/>
    <w:pPr>
      <w:ind w:left="200"/>
    </w:pPr>
  </w:style>
  <w:style w:type="paragraph" w:styleId="TM3">
    <w:name w:val="toc 3"/>
    <w:basedOn w:val="Normal"/>
    <w:next w:val="Normal"/>
    <w:autoRedefine/>
    <w:semiHidden/>
    <w:rsid w:val="005A794A"/>
    <w:pPr>
      <w:ind w:left="400"/>
    </w:pPr>
  </w:style>
  <w:style w:type="paragraph" w:styleId="TM4">
    <w:name w:val="toc 4"/>
    <w:basedOn w:val="Normal"/>
    <w:next w:val="Normal"/>
    <w:autoRedefine/>
    <w:semiHidden/>
    <w:rsid w:val="005A794A"/>
    <w:pPr>
      <w:ind w:left="600"/>
    </w:pPr>
  </w:style>
  <w:style w:type="paragraph" w:styleId="TM5">
    <w:name w:val="toc 5"/>
    <w:basedOn w:val="Normal"/>
    <w:next w:val="Normal"/>
    <w:autoRedefine/>
    <w:semiHidden/>
    <w:rsid w:val="005A794A"/>
    <w:pPr>
      <w:ind w:left="800"/>
    </w:pPr>
  </w:style>
  <w:style w:type="paragraph" w:styleId="TM6">
    <w:name w:val="toc 6"/>
    <w:basedOn w:val="Normal"/>
    <w:next w:val="Normal"/>
    <w:autoRedefine/>
    <w:semiHidden/>
    <w:rsid w:val="005A794A"/>
    <w:pPr>
      <w:ind w:left="1000"/>
    </w:pPr>
  </w:style>
  <w:style w:type="paragraph" w:styleId="TM7">
    <w:name w:val="toc 7"/>
    <w:basedOn w:val="Normal"/>
    <w:next w:val="Normal"/>
    <w:autoRedefine/>
    <w:semiHidden/>
    <w:rsid w:val="005A794A"/>
    <w:pPr>
      <w:ind w:left="1200"/>
    </w:pPr>
  </w:style>
  <w:style w:type="paragraph" w:styleId="TM8">
    <w:name w:val="toc 8"/>
    <w:basedOn w:val="Normal"/>
    <w:next w:val="Normal"/>
    <w:autoRedefine/>
    <w:semiHidden/>
    <w:rsid w:val="005A794A"/>
    <w:pPr>
      <w:ind w:left="1400"/>
    </w:pPr>
  </w:style>
  <w:style w:type="paragraph" w:styleId="TM9">
    <w:name w:val="toc 9"/>
    <w:basedOn w:val="Normal"/>
    <w:next w:val="Normal"/>
    <w:autoRedefine/>
    <w:semiHidden/>
    <w:rsid w:val="005A794A"/>
    <w:pPr>
      <w:ind w:left="1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64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FFAIRES\SL\LEON%20GROSSE\ACCESS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EC3C1-B546-4B50-9F49-E73D57344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ACCESS.dot</Template>
  <TotalTime>55</TotalTime>
  <Pages>2</Pages>
  <Words>86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 O T I C E      D E   S E C U R I T E</vt:lpstr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 O T I C E      D E   S E C U R I T E</dc:title>
  <dc:subject/>
  <dc:creator>LEFORT</dc:creator>
  <cp:keywords/>
  <cp:lastModifiedBy>Michel Lefort</cp:lastModifiedBy>
  <cp:revision>7</cp:revision>
  <cp:lastPrinted>2017-06-30T07:24:00Z</cp:lastPrinted>
  <dcterms:created xsi:type="dcterms:W3CDTF">2018-06-13T16:36:00Z</dcterms:created>
  <dcterms:modified xsi:type="dcterms:W3CDTF">2018-06-18T13:52:00Z</dcterms:modified>
</cp:coreProperties>
</file>